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B6ADF" w14:textId="2DD8D281" w:rsidR="0006326C" w:rsidRDefault="007061F1" w:rsidP="00C653D2">
      <w:pPr>
        <w:tabs>
          <w:tab w:val="left" w:pos="14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4E976D" wp14:editId="24C7C7C8">
                <wp:simplePos x="0" y="0"/>
                <wp:positionH relativeFrom="column">
                  <wp:posOffset>-1905</wp:posOffset>
                </wp:positionH>
                <wp:positionV relativeFrom="paragraph">
                  <wp:posOffset>150495</wp:posOffset>
                </wp:positionV>
                <wp:extent cx="9696450" cy="619760"/>
                <wp:effectExtent l="0" t="0" r="0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0" cy="61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E7568" w14:textId="7FAE0C3E" w:rsidR="000B146A" w:rsidRPr="006D13A5" w:rsidRDefault="006D13A5" w:rsidP="000A043A">
                            <w:pPr>
                              <w:jc w:val="center"/>
                              <w:rPr>
                                <w:b/>
                                <w:sz w:val="48"/>
                                <w:szCs w:val="16"/>
                              </w:rPr>
                            </w:pPr>
                            <w:r w:rsidRPr="006D13A5">
                              <w:rPr>
                                <w:b/>
                                <w:sz w:val="48"/>
                                <w:szCs w:val="16"/>
                              </w:rPr>
                              <w:t>AGRA SCHOOL LUNCH PROGRAM</w:t>
                            </w:r>
                            <w:r w:rsidR="000B146A" w:rsidRPr="006D13A5">
                              <w:rPr>
                                <w:b/>
                                <w:sz w:val="48"/>
                                <w:szCs w:val="16"/>
                              </w:rPr>
                              <w:t xml:space="preserve"> </w:t>
                            </w:r>
                            <w:r w:rsidR="00E030C0">
                              <w:rPr>
                                <w:b/>
                                <w:color w:val="7DCC6A"/>
                                <w:sz w:val="48"/>
                                <w:szCs w:val="16"/>
                              </w:rPr>
                              <w:t>MAY</w:t>
                            </w:r>
                            <w:r w:rsidR="00B371B4" w:rsidRPr="006D13A5">
                              <w:rPr>
                                <w:b/>
                                <w:color w:val="7DCC6A"/>
                                <w:sz w:val="48"/>
                                <w:szCs w:val="16"/>
                              </w:rPr>
                              <w:t xml:space="preserve"> </w:t>
                            </w:r>
                            <w:r w:rsidR="00E30867" w:rsidRPr="006D13A5">
                              <w:rPr>
                                <w:b/>
                                <w:color w:val="7DCC6A"/>
                                <w:sz w:val="48"/>
                                <w:szCs w:val="16"/>
                              </w:rPr>
                              <w:t>202</w:t>
                            </w:r>
                            <w:r w:rsidR="00EB37E3">
                              <w:rPr>
                                <w:b/>
                                <w:color w:val="7DCC6A"/>
                                <w:sz w:val="48"/>
                                <w:szCs w:val="16"/>
                              </w:rPr>
                              <w:t>2</w:t>
                            </w:r>
                            <w:r w:rsidR="000B146A" w:rsidRPr="006D13A5">
                              <w:rPr>
                                <w:b/>
                                <w:sz w:val="48"/>
                                <w:szCs w:val="16"/>
                              </w:rPr>
                              <w:t xml:space="preserve"> LUNCH </w:t>
                            </w:r>
                            <w:r w:rsidR="00D97287" w:rsidRPr="006D13A5">
                              <w:rPr>
                                <w:b/>
                                <w:sz w:val="48"/>
                                <w:szCs w:val="16"/>
                              </w:rPr>
                              <w:t>CALENDAR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E976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.15pt;margin-top:11.85pt;width:763.5pt;height:4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" fillcolor="white [3201]" stroked="f" strokeweight=".5pt">
                <v:textbox>
                  <w:txbxContent>
                    <w:p w14:paraId="637E7568" w14:textId="7FAE0C3E" w:rsidR="000B146A" w:rsidRPr="006D13A5" w:rsidRDefault="006D13A5" w:rsidP="000A043A">
                      <w:pPr>
                        <w:jc w:val="center"/>
                        <w:rPr>
                          <w:b/>
                          <w:sz w:val="48"/>
                          <w:szCs w:val="16"/>
                        </w:rPr>
                      </w:pPr>
                      <w:r w:rsidRPr="006D13A5">
                        <w:rPr>
                          <w:b/>
                          <w:sz w:val="48"/>
                          <w:szCs w:val="16"/>
                        </w:rPr>
                        <w:t>AGRA SCHOOL LUNCH PROGRAM</w:t>
                      </w:r>
                      <w:r w:rsidR="000B146A" w:rsidRPr="006D13A5">
                        <w:rPr>
                          <w:b/>
                          <w:sz w:val="48"/>
                          <w:szCs w:val="16"/>
                        </w:rPr>
                        <w:t xml:space="preserve"> </w:t>
                      </w:r>
                      <w:r w:rsidR="00E030C0">
                        <w:rPr>
                          <w:b/>
                          <w:color w:val="7DCC6A"/>
                          <w:sz w:val="48"/>
                          <w:szCs w:val="16"/>
                        </w:rPr>
                        <w:t>MAY</w:t>
                      </w:r>
                      <w:r w:rsidR="00B371B4" w:rsidRPr="006D13A5">
                        <w:rPr>
                          <w:b/>
                          <w:color w:val="7DCC6A"/>
                          <w:sz w:val="48"/>
                          <w:szCs w:val="16"/>
                        </w:rPr>
                        <w:t xml:space="preserve"> </w:t>
                      </w:r>
                      <w:r w:rsidR="00E30867" w:rsidRPr="006D13A5">
                        <w:rPr>
                          <w:b/>
                          <w:color w:val="7DCC6A"/>
                          <w:sz w:val="48"/>
                          <w:szCs w:val="16"/>
                        </w:rPr>
                        <w:t>202</w:t>
                      </w:r>
                      <w:r w:rsidR="00EB37E3">
                        <w:rPr>
                          <w:b/>
                          <w:color w:val="7DCC6A"/>
                          <w:sz w:val="48"/>
                          <w:szCs w:val="16"/>
                        </w:rPr>
                        <w:t>2</w:t>
                      </w:r>
                      <w:r w:rsidR="000B146A" w:rsidRPr="006D13A5">
                        <w:rPr>
                          <w:b/>
                          <w:sz w:val="48"/>
                          <w:szCs w:val="16"/>
                        </w:rPr>
                        <w:t xml:space="preserve"> LUNCH </w:t>
                      </w:r>
                      <w:r w:rsidR="00D97287" w:rsidRPr="006D13A5">
                        <w:rPr>
                          <w:b/>
                          <w:sz w:val="48"/>
                          <w:szCs w:val="16"/>
                        </w:rPr>
                        <w:t>CALENDAR</w:t>
                      </w:r>
                    </w:p>
                  </w:txbxContent>
                </v:textbox>
              </v:shape>
            </w:pict>
          </mc:Fallback>
        </mc:AlternateContent>
      </w:r>
    </w:p>
    <w:p w14:paraId="59CFB5FE" w14:textId="1242D42C" w:rsidR="0006326C" w:rsidRDefault="00CF08EB" w:rsidP="00CF08EB">
      <w:pPr>
        <w:tabs>
          <w:tab w:val="left" w:pos="5341"/>
        </w:tabs>
      </w:pPr>
      <w:r>
        <w:tab/>
      </w:r>
    </w:p>
    <w:p w14:paraId="1085A7F8" w14:textId="6BF61B07" w:rsidR="0006326C" w:rsidRDefault="0006326C"/>
    <w:tbl>
      <w:tblPr>
        <w:tblStyle w:val="TableCalendar"/>
        <w:tblpPr w:leftFromText="180" w:rightFromText="180" w:vertAnchor="page" w:horzAnchor="margin" w:tblpY="169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  <w:tblCaption w:val="Layout table"/>
      </w:tblPr>
      <w:tblGrid>
        <w:gridCol w:w="3051"/>
        <w:gridCol w:w="3050"/>
        <w:gridCol w:w="3051"/>
        <w:gridCol w:w="3051"/>
        <w:gridCol w:w="3051"/>
      </w:tblGrid>
      <w:tr w:rsidR="00B6699B" w14:paraId="37E3D79C" w14:textId="77777777" w:rsidTr="00644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51" w:type="dxa"/>
            <w:tcBorders>
              <w:bottom w:val="single" w:sz="4" w:space="0" w:color="auto"/>
            </w:tcBorders>
            <w:shd w:val="clear" w:color="auto" w:fill="7DCC6A"/>
          </w:tcPr>
          <w:p w14:paraId="72898EA3" w14:textId="3BEEB916" w:rsidR="00B6699B" w:rsidRPr="0006326C" w:rsidRDefault="00B6699B" w:rsidP="0064464D">
            <w:pPr>
              <w:pStyle w:val="Days"/>
              <w:tabs>
                <w:tab w:val="center" w:pos="1331"/>
                <w:tab w:val="right" w:pos="2663"/>
              </w:tabs>
              <w:jc w:val="left"/>
              <w:rPr>
                <w:b/>
                <w:color w:val="auto"/>
              </w:rPr>
            </w:pPr>
            <w:r w:rsidRPr="0006326C">
              <w:rPr>
                <w:color w:val="auto"/>
              </w:rPr>
              <w:tab/>
            </w:r>
            <w:r w:rsidRPr="0006326C">
              <w:rPr>
                <w:b/>
                <w:color w:val="auto"/>
              </w:rPr>
              <w:t>Monday</w:t>
            </w:r>
            <w:r w:rsidRPr="0006326C">
              <w:rPr>
                <w:b/>
                <w:color w:val="auto"/>
              </w:rPr>
              <w:tab/>
            </w:r>
          </w:p>
        </w:tc>
        <w:tc>
          <w:tcPr>
            <w:tcW w:w="3050" w:type="dxa"/>
            <w:tcBorders>
              <w:bottom w:val="single" w:sz="4" w:space="0" w:color="auto"/>
            </w:tcBorders>
            <w:shd w:val="clear" w:color="auto" w:fill="7DCC6A"/>
          </w:tcPr>
          <w:p w14:paraId="2231F03D" w14:textId="58C814D8" w:rsidR="00B6699B" w:rsidRPr="0006326C" w:rsidRDefault="00923A56" w:rsidP="0064464D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-1517691135"/>
                <w:placeholder>
                  <w:docPart w:val="2C99F302F11F4EA3AD8D26449F09EF17"/>
                </w:placeholder>
                <w:temporary/>
                <w:showingPlcHdr/>
                <w15:appearance w15:val="hidden"/>
              </w:sdtPr>
              <w:sdtEndPr/>
              <w:sdtContent>
                <w:r w:rsidR="00B6699B" w:rsidRPr="0006326C">
                  <w:rPr>
                    <w:b/>
                    <w:color w:val="auto"/>
                  </w:rPr>
                  <w:t>Tuesday</w:t>
                </w:r>
              </w:sdtContent>
            </w:sdt>
          </w:p>
        </w:tc>
        <w:tc>
          <w:tcPr>
            <w:tcW w:w="3051" w:type="dxa"/>
            <w:tcBorders>
              <w:bottom w:val="single" w:sz="4" w:space="0" w:color="auto"/>
            </w:tcBorders>
            <w:shd w:val="clear" w:color="auto" w:fill="7DCC6A"/>
          </w:tcPr>
          <w:p w14:paraId="70DA12B9" w14:textId="423B4B48" w:rsidR="00B6699B" w:rsidRPr="0006326C" w:rsidRDefault="00923A56" w:rsidP="0064464D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-1684429625"/>
                <w:placeholder>
                  <w:docPart w:val="4F0E2E02823A404B9C124B5E6D9EBD56"/>
                </w:placeholder>
                <w:temporary/>
                <w:showingPlcHdr/>
                <w15:appearance w15:val="hidden"/>
              </w:sdtPr>
              <w:sdtEndPr/>
              <w:sdtContent>
                <w:r w:rsidR="00B6699B" w:rsidRPr="0006326C">
                  <w:rPr>
                    <w:b/>
                    <w:color w:val="auto"/>
                  </w:rPr>
                  <w:t>Wednesday</w:t>
                </w:r>
              </w:sdtContent>
            </w:sdt>
          </w:p>
        </w:tc>
        <w:tc>
          <w:tcPr>
            <w:tcW w:w="3051" w:type="dxa"/>
            <w:tcBorders>
              <w:bottom w:val="single" w:sz="4" w:space="0" w:color="auto"/>
            </w:tcBorders>
            <w:shd w:val="clear" w:color="auto" w:fill="7DCC6A"/>
          </w:tcPr>
          <w:p w14:paraId="790D36BE" w14:textId="1B42C307" w:rsidR="00B6699B" w:rsidRPr="0006326C" w:rsidRDefault="00923A56" w:rsidP="0064464D">
            <w:pPr>
              <w:pStyle w:val="Days"/>
              <w:rPr>
                <w:color w:val="auto"/>
              </w:rPr>
            </w:pPr>
            <w:sdt>
              <w:sdtPr>
                <w:rPr>
                  <w:b/>
                  <w:color w:val="auto"/>
                </w:rPr>
                <w:id w:val="-1188375605"/>
                <w:placeholder>
                  <w:docPart w:val="4F5935FD395F4CE188ABED3C0F0CB3BD"/>
                </w:placeholder>
                <w:temporary/>
                <w:showingPlcHdr/>
                <w15:appearance w15:val="hidden"/>
              </w:sdtPr>
              <w:sdtEndPr>
                <w:rPr>
                  <w:b w:val="0"/>
                </w:rPr>
              </w:sdtEndPr>
              <w:sdtContent>
                <w:r w:rsidR="00B6699B" w:rsidRPr="0006326C">
                  <w:rPr>
                    <w:b/>
                    <w:color w:val="auto"/>
                  </w:rPr>
                  <w:t>Thursday</w:t>
                </w:r>
              </w:sdtContent>
            </w:sdt>
          </w:p>
        </w:tc>
        <w:tc>
          <w:tcPr>
            <w:tcW w:w="3051" w:type="dxa"/>
            <w:tcBorders>
              <w:bottom w:val="single" w:sz="4" w:space="0" w:color="auto"/>
            </w:tcBorders>
            <w:shd w:val="clear" w:color="auto" w:fill="7DCC6A"/>
          </w:tcPr>
          <w:p w14:paraId="0AFA1AD3" w14:textId="3D9F4DBE" w:rsidR="00B6699B" w:rsidRPr="0006326C" w:rsidRDefault="00923A56" w:rsidP="0064464D">
            <w:pPr>
              <w:pStyle w:val="Days"/>
              <w:rPr>
                <w:color w:val="auto"/>
              </w:rPr>
            </w:pPr>
            <w:sdt>
              <w:sdtPr>
                <w:rPr>
                  <w:color w:val="auto"/>
                </w:rPr>
                <w:id w:val="1991825489"/>
                <w:placeholder>
                  <w:docPart w:val="519282A4541F4EBAB09040A5D3B900BE"/>
                </w:placeholder>
                <w:temporary/>
                <w:showingPlcHdr/>
                <w15:appearance w15:val="hidden"/>
              </w:sdtPr>
              <w:sdtEndPr/>
              <w:sdtContent>
                <w:r w:rsidR="00B6699B" w:rsidRPr="0006326C">
                  <w:rPr>
                    <w:b/>
                    <w:color w:val="auto"/>
                  </w:rPr>
                  <w:t>Friday</w:t>
                </w:r>
              </w:sdtContent>
            </w:sdt>
          </w:p>
        </w:tc>
      </w:tr>
      <w:tr w:rsidR="00B6699B" w:rsidRPr="003A0475" w14:paraId="62A7077F" w14:textId="77777777" w:rsidTr="00620C94">
        <w:tc>
          <w:tcPr>
            <w:tcW w:w="3051" w:type="dxa"/>
            <w:tcBorders>
              <w:bottom w:val="nil"/>
            </w:tcBorders>
            <w:shd w:val="clear" w:color="auto" w:fill="auto"/>
          </w:tcPr>
          <w:p w14:paraId="3AD35609" w14:textId="0B17F354" w:rsidR="00B6699B" w:rsidRPr="006C03E9" w:rsidRDefault="00607E1B" w:rsidP="00A565EE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68F230F0" wp14:editId="3AB03955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1905</wp:posOffset>
                  </wp:positionV>
                  <wp:extent cx="9683496" cy="5971032"/>
                  <wp:effectExtent l="0" t="0" r="0" b="0"/>
                  <wp:wrapNone/>
                  <wp:docPr id="10" name="Picture 10" descr="May 2017 Calendar Wallpaper - Sarah Heart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y 2017 Calendar Wallpaper - Sarah Hear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5151"/>
                                    </a14:imgEffect>
                                    <a14:imgEffect>
                                      <a14:saturation sat="1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2"/>
                          <a:stretch/>
                        </pic:blipFill>
                        <pic:spPr bwMode="auto">
                          <a:xfrm>
                            <a:off x="0" y="0"/>
                            <a:ext cx="9683496" cy="597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30C0">
              <w:rPr>
                <w:b/>
                <w:color w:val="auto"/>
                <w:sz w:val="18"/>
              </w:rPr>
              <w:t>2</w:t>
            </w:r>
          </w:p>
        </w:tc>
        <w:tc>
          <w:tcPr>
            <w:tcW w:w="3050" w:type="dxa"/>
            <w:tcBorders>
              <w:bottom w:val="nil"/>
            </w:tcBorders>
            <w:shd w:val="clear" w:color="auto" w:fill="auto"/>
          </w:tcPr>
          <w:p w14:paraId="5898735B" w14:textId="2FD7F67D" w:rsidR="00B6699B" w:rsidRPr="006C03E9" w:rsidRDefault="00E030C0" w:rsidP="0064464D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3</w:t>
            </w:r>
          </w:p>
        </w:tc>
        <w:tc>
          <w:tcPr>
            <w:tcW w:w="3051" w:type="dxa"/>
            <w:tcBorders>
              <w:bottom w:val="nil"/>
            </w:tcBorders>
            <w:shd w:val="clear" w:color="auto" w:fill="auto"/>
          </w:tcPr>
          <w:p w14:paraId="6B8E4CF6" w14:textId="569D8120" w:rsidR="00B6699B" w:rsidRPr="006C03E9" w:rsidRDefault="00E030C0" w:rsidP="00002B69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4</w:t>
            </w:r>
          </w:p>
        </w:tc>
        <w:tc>
          <w:tcPr>
            <w:tcW w:w="3051" w:type="dxa"/>
            <w:tcBorders>
              <w:bottom w:val="nil"/>
            </w:tcBorders>
            <w:shd w:val="clear" w:color="auto" w:fill="auto"/>
          </w:tcPr>
          <w:p w14:paraId="4D2B7094" w14:textId="736F7DAA" w:rsidR="00B6699B" w:rsidRPr="006C03E9" w:rsidRDefault="00E030C0" w:rsidP="00002B69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5</w:t>
            </w:r>
          </w:p>
        </w:tc>
        <w:tc>
          <w:tcPr>
            <w:tcW w:w="3051" w:type="dxa"/>
            <w:tcBorders>
              <w:bottom w:val="nil"/>
            </w:tcBorders>
            <w:shd w:val="clear" w:color="auto" w:fill="auto"/>
          </w:tcPr>
          <w:p w14:paraId="168AB74F" w14:textId="63E25E74" w:rsidR="00B6699B" w:rsidRPr="006C03E9" w:rsidRDefault="00E030C0" w:rsidP="0064464D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6</w:t>
            </w:r>
          </w:p>
        </w:tc>
      </w:tr>
      <w:tr w:rsidR="007933FA" w14:paraId="00DB9807" w14:textId="77777777" w:rsidTr="00620C94">
        <w:trPr>
          <w:trHeight w:hRule="exact" w:val="1656"/>
        </w:trPr>
        <w:tc>
          <w:tcPr>
            <w:tcW w:w="30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8FA9575" w14:textId="4096D8B1" w:rsidR="00DD0A89" w:rsidRPr="00AD5EC3" w:rsidRDefault="00DD0A89" w:rsidP="00DD0A89">
            <w:pPr>
              <w:spacing w:before="0" w:after="0" w:line="180" w:lineRule="exact"/>
              <w:rPr>
                <w:szCs w:val="16"/>
              </w:rPr>
            </w:pPr>
            <w:r w:rsidRPr="00DF7859"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 xml:space="preserve">Agra Dog w/ </w:t>
            </w:r>
            <w:r w:rsidR="0047487D">
              <w:rPr>
                <w:szCs w:val="16"/>
              </w:rPr>
              <w:t>Chips</w:t>
            </w:r>
          </w:p>
          <w:p w14:paraId="30448478" w14:textId="6DC922C3" w:rsidR="00DD0A89" w:rsidRPr="00AD5EC3" w:rsidRDefault="00DD0A89" w:rsidP="00DD0A89">
            <w:pPr>
              <w:spacing w:before="0" w:after="0" w:line="180" w:lineRule="exact"/>
              <w:rPr>
                <w:rFonts w:ascii="Arial" w:hAnsi="Arial" w:cs="Arial"/>
              </w:rPr>
            </w:pPr>
            <w:r w:rsidRPr="006F507F">
              <w:rPr>
                <w:rFonts w:cs="Arial"/>
                <w:color w:val="4472C4" w:themeColor="accent5"/>
              </w:rPr>
              <w:t>●</w:t>
            </w:r>
            <w:r>
              <w:rPr>
                <w:rFonts w:cs="Arial"/>
                <w:color w:val="4472C4" w:themeColor="accent5"/>
              </w:rPr>
              <w:t xml:space="preserve"> </w:t>
            </w:r>
            <w:r>
              <w:rPr>
                <w:rFonts w:cs="Arial"/>
              </w:rPr>
              <w:t xml:space="preserve">Roasted Vegetable Sandwich w/ </w:t>
            </w:r>
            <w:r w:rsidR="0047487D">
              <w:rPr>
                <w:rFonts w:cs="Arial"/>
              </w:rPr>
              <w:t>Chips</w:t>
            </w:r>
          </w:p>
          <w:p w14:paraId="4F9AB6B3" w14:textId="18AB81C3" w:rsidR="00DD0A89" w:rsidRPr="00F45F7F" w:rsidRDefault="00DD0A89" w:rsidP="00DD0A89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 w:rsidR="00DF5155">
              <w:rPr>
                <w:rFonts w:cs="Arial"/>
              </w:rPr>
              <w:t xml:space="preserve">Turkey </w:t>
            </w:r>
            <w:r>
              <w:rPr>
                <w:rFonts w:cs="Arial"/>
              </w:rPr>
              <w:t>&amp; Cheese Sandwich</w:t>
            </w:r>
          </w:p>
          <w:p w14:paraId="7D5FD953" w14:textId="3816D3C7" w:rsidR="00DD0A89" w:rsidRPr="00F22DA3" w:rsidRDefault="00DD0A89" w:rsidP="00DD0A89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cs="Arial"/>
                <w:color w:val="006400"/>
              </w:rPr>
              <w:t xml:space="preserve"> </w:t>
            </w:r>
            <w:r w:rsidR="009C583B">
              <w:rPr>
                <w:rFonts w:cs="Arial"/>
              </w:rPr>
              <w:t>Snap Peas</w:t>
            </w:r>
          </w:p>
          <w:p w14:paraId="61213F5C" w14:textId="289C2CFE" w:rsidR="00DD0A89" w:rsidRDefault="00DD0A89" w:rsidP="00DD0A89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 w:rsidR="004C153E">
              <w:rPr>
                <w:rFonts w:cstheme="minorHAnsi"/>
              </w:rPr>
              <w:t>Cantaloupe</w:t>
            </w:r>
          </w:p>
          <w:p w14:paraId="53889027" w14:textId="77777777" w:rsidR="00DD0A89" w:rsidRDefault="00DD0A89" w:rsidP="00DD0A89">
            <w:pPr>
              <w:spacing w:before="0" w:after="0" w:line="180" w:lineRule="exact"/>
              <w:rPr>
                <w:rFonts w:cstheme="minorHAnsi"/>
              </w:rPr>
            </w:pPr>
          </w:p>
          <w:p w14:paraId="462ED85D" w14:textId="15621990" w:rsidR="007933FA" w:rsidRDefault="007933FA" w:rsidP="007933FA">
            <w:pPr>
              <w:spacing w:before="0" w:after="0" w:line="180" w:lineRule="exact"/>
            </w:pPr>
          </w:p>
          <w:p w14:paraId="0E2F5183" w14:textId="620A0C48" w:rsidR="007933FA" w:rsidRDefault="007933FA" w:rsidP="007933FA">
            <w:pPr>
              <w:spacing w:before="0" w:after="0" w:line="180" w:lineRule="exact"/>
            </w:pPr>
          </w:p>
          <w:p w14:paraId="4856CD61" w14:textId="2F2CF324" w:rsidR="007933FA" w:rsidRPr="008703BA" w:rsidRDefault="007933FA" w:rsidP="007933FA">
            <w:pPr>
              <w:spacing w:before="0" w:after="0" w:line="180" w:lineRule="exact"/>
              <w:jc w:val="center"/>
              <w:rPr>
                <w:b/>
                <w:color w:val="000000" w:themeColor="text1"/>
              </w:rPr>
            </w:pPr>
          </w:p>
          <w:p w14:paraId="5EA26DB6" w14:textId="2DC504D4" w:rsidR="007933FA" w:rsidRPr="00DF7859" w:rsidRDefault="007933FA" w:rsidP="007933FA">
            <w:pPr>
              <w:spacing w:before="0" w:after="0" w:line="180" w:lineRule="exact"/>
            </w:pPr>
          </w:p>
        </w:tc>
        <w:tc>
          <w:tcPr>
            <w:tcW w:w="305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CBF6821" w14:textId="0CDA95C9" w:rsidR="00FA04A4" w:rsidRPr="00AD5EC3" w:rsidRDefault="00FA04A4" w:rsidP="00FA04A4">
            <w:pPr>
              <w:spacing w:before="0" w:after="0" w:line="180" w:lineRule="exact"/>
              <w:rPr>
                <w:szCs w:val="16"/>
              </w:rPr>
            </w:pPr>
            <w:r w:rsidRPr="00DF7859"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Spaghetti w/ Meat Sauce</w:t>
            </w:r>
          </w:p>
          <w:p w14:paraId="260A7ACE" w14:textId="77777777" w:rsidR="00FA04A4" w:rsidRPr="00AD5EC3" w:rsidRDefault="00FA04A4" w:rsidP="00FA04A4">
            <w:pPr>
              <w:spacing w:before="0" w:after="0" w:line="180" w:lineRule="exact"/>
              <w:rPr>
                <w:rFonts w:ascii="Arial" w:hAnsi="Arial" w:cs="Arial"/>
              </w:rPr>
            </w:pPr>
            <w:r w:rsidRPr="006F507F">
              <w:rPr>
                <w:rFonts w:cs="Arial"/>
                <w:color w:val="4472C4" w:themeColor="accent5"/>
              </w:rPr>
              <w:t>●</w:t>
            </w:r>
            <w:r>
              <w:rPr>
                <w:rFonts w:cs="Arial"/>
                <w:color w:val="4472C4" w:themeColor="accent5"/>
              </w:rPr>
              <w:t xml:space="preserve"> </w:t>
            </w:r>
            <w:r>
              <w:rPr>
                <w:rFonts w:cs="Arial"/>
              </w:rPr>
              <w:t>Spaghetti w/ Tomato Sauce</w:t>
            </w:r>
          </w:p>
          <w:p w14:paraId="7B15E8E1" w14:textId="5254844F" w:rsidR="00FA04A4" w:rsidRPr="00F45F7F" w:rsidRDefault="00FA04A4" w:rsidP="00FA04A4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 w:rsidR="00DF5155">
              <w:rPr>
                <w:rFonts w:cs="Arial"/>
              </w:rPr>
              <w:t>Ham &amp; Cheese Wrap</w:t>
            </w:r>
          </w:p>
          <w:p w14:paraId="1293FAD9" w14:textId="464B89DA" w:rsidR="00FA04A4" w:rsidRPr="00F22DA3" w:rsidRDefault="00FA04A4" w:rsidP="00FA04A4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cs="Arial"/>
                <w:color w:val="006400"/>
              </w:rPr>
              <w:t xml:space="preserve"> </w:t>
            </w:r>
            <w:r w:rsidR="009C583B">
              <w:rPr>
                <w:rFonts w:cs="Arial"/>
              </w:rPr>
              <w:t>Zucchini (Green)</w:t>
            </w:r>
          </w:p>
          <w:p w14:paraId="520B1B17" w14:textId="77777777" w:rsidR="00FA04A4" w:rsidRDefault="00FA04A4" w:rsidP="00FA04A4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>
              <w:rPr>
                <w:rFonts w:cstheme="minorHAnsi"/>
              </w:rPr>
              <w:t>Honeydew</w:t>
            </w:r>
          </w:p>
          <w:p w14:paraId="0F1B2D68" w14:textId="77777777" w:rsidR="00FA04A4" w:rsidRDefault="00FA04A4" w:rsidP="00FA04A4">
            <w:pPr>
              <w:spacing w:before="0" w:after="0" w:line="180" w:lineRule="exact"/>
            </w:pPr>
          </w:p>
          <w:p w14:paraId="20A99F69" w14:textId="77777777" w:rsidR="00FA04A4" w:rsidRDefault="00FA04A4" w:rsidP="00FA04A4">
            <w:pPr>
              <w:spacing w:before="0" w:after="0" w:line="180" w:lineRule="exact"/>
            </w:pPr>
          </w:p>
          <w:p w14:paraId="26555491" w14:textId="77777777" w:rsidR="00FA04A4" w:rsidRPr="00C17A6F" w:rsidRDefault="00FA04A4" w:rsidP="00FA04A4">
            <w:pPr>
              <w:spacing w:before="0" w:after="0" w:line="180" w:lineRule="exact"/>
            </w:pPr>
            <w:r w:rsidRPr="00C17A6F">
              <w:t>Extra: Smoothie –</w:t>
            </w:r>
            <w:r>
              <w:t xml:space="preserve"> Banana Berry</w:t>
            </w:r>
          </w:p>
          <w:p w14:paraId="3299F4DA" w14:textId="3D063128" w:rsidR="00FA04A4" w:rsidRPr="00C17A6F" w:rsidRDefault="00FA04A4" w:rsidP="00FA04A4">
            <w:pPr>
              <w:spacing w:before="0" w:after="0" w:line="180" w:lineRule="exact"/>
            </w:pPr>
          </w:p>
          <w:p w14:paraId="10C3FC2E" w14:textId="5EAADD2D" w:rsidR="007933FA" w:rsidRDefault="007933FA" w:rsidP="007933FA">
            <w:pPr>
              <w:spacing w:before="0" w:after="0" w:line="180" w:lineRule="exact"/>
              <w:jc w:val="center"/>
              <w:rPr>
                <w:rFonts w:ascii="Arial" w:hAnsi="Arial" w:cs="Arial"/>
                <w:b/>
                <w:color w:val="000000" w:themeColor="text1"/>
                <w:szCs w:val="16"/>
              </w:rPr>
            </w:pPr>
          </w:p>
          <w:p w14:paraId="49AE3DE3" w14:textId="77777777" w:rsidR="007933FA" w:rsidRDefault="007933FA" w:rsidP="007933FA">
            <w:pPr>
              <w:spacing w:before="0" w:after="0" w:line="180" w:lineRule="exact"/>
              <w:jc w:val="center"/>
              <w:rPr>
                <w:rFonts w:ascii="Arial" w:hAnsi="Arial" w:cs="Arial"/>
                <w:b/>
                <w:color w:val="000000" w:themeColor="text1"/>
                <w:szCs w:val="16"/>
              </w:rPr>
            </w:pPr>
          </w:p>
          <w:p w14:paraId="3C890AC0" w14:textId="678FAB6A" w:rsidR="007933FA" w:rsidRPr="00FB4EE7" w:rsidRDefault="007933FA" w:rsidP="007933FA">
            <w:pPr>
              <w:spacing w:before="0" w:after="0" w:line="180" w:lineRule="exact"/>
              <w:rPr>
                <w:szCs w:val="16"/>
              </w:rPr>
            </w:pPr>
            <w:r w:rsidRPr="007F7F65">
              <w:t xml:space="preserve"> </w:t>
            </w:r>
          </w:p>
          <w:p w14:paraId="1857D189" w14:textId="46A3F2B3" w:rsidR="007933FA" w:rsidRPr="00FD677E" w:rsidRDefault="007933FA" w:rsidP="007933FA">
            <w:pPr>
              <w:spacing w:before="0" w:after="0" w:line="180" w:lineRule="exact"/>
              <w:rPr>
                <w:szCs w:val="16"/>
              </w:rPr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2E0D55B" w14:textId="77777777" w:rsidR="00AE36AC" w:rsidRDefault="00AE36AC" w:rsidP="00AE36AC">
            <w:pPr>
              <w:spacing w:before="0" w:after="0" w:line="180" w:lineRule="exact"/>
              <w:rPr>
                <w:szCs w:val="16"/>
              </w:rPr>
            </w:pPr>
            <w:r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Chicken Caesar Wrap w/ Cold Ham Pasta</w:t>
            </w:r>
          </w:p>
          <w:p w14:paraId="7665D2A8" w14:textId="77777777" w:rsidR="00AE36AC" w:rsidRDefault="00AE36AC" w:rsidP="00AE36AC">
            <w:pPr>
              <w:spacing w:before="0" w:after="0" w:line="180" w:lineRule="exact"/>
              <w:rPr>
                <w:rFonts w:ascii="Arial" w:hAnsi="Arial" w:cs="Arial"/>
              </w:rPr>
            </w:pPr>
            <w:r>
              <w:rPr>
                <w:rFonts w:cs="Arial"/>
                <w:color w:val="4472C4" w:themeColor="accent5"/>
              </w:rPr>
              <w:t xml:space="preserve">● </w:t>
            </w:r>
            <w:r>
              <w:rPr>
                <w:rFonts w:cs="Arial"/>
              </w:rPr>
              <w:t>Quinoa Veggie Wrap w/ Cold Chickpea Pasta</w:t>
            </w:r>
          </w:p>
          <w:p w14:paraId="3B4F65A0" w14:textId="4960CA2B" w:rsidR="00AE36AC" w:rsidRPr="00F45F7F" w:rsidRDefault="00AE36AC" w:rsidP="00AE36AC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 w:rsidR="00DF5155">
              <w:rPr>
                <w:rFonts w:cs="Arial"/>
              </w:rPr>
              <w:t>Basil Turkey BLT Sandwich</w:t>
            </w:r>
            <w:r w:rsidRPr="001C746A">
              <w:rPr>
                <w:rFonts w:cs="Arial"/>
              </w:rPr>
              <w:t xml:space="preserve"> </w:t>
            </w:r>
          </w:p>
          <w:p w14:paraId="6FFA88DC" w14:textId="49569CDE" w:rsidR="00AE36AC" w:rsidRPr="00F22DA3" w:rsidRDefault="00AE36AC" w:rsidP="00AE36AC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ascii="Arial" w:hAnsi="Arial" w:cs="Arial"/>
                <w:color w:val="006400"/>
              </w:rPr>
              <w:t xml:space="preserve"> </w:t>
            </w:r>
            <w:r w:rsidR="009C583B">
              <w:rPr>
                <w:rFonts w:cs="Arial"/>
              </w:rPr>
              <w:t>Baby Carrots</w:t>
            </w:r>
          </w:p>
          <w:p w14:paraId="796142AD" w14:textId="77777777" w:rsidR="00AE36AC" w:rsidRDefault="00AE36AC" w:rsidP="00AE36AC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>
              <w:rPr>
                <w:rFonts w:cstheme="minorHAnsi"/>
              </w:rPr>
              <w:t>Watermelon</w:t>
            </w:r>
          </w:p>
          <w:p w14:paraId="5777831D" w14:textId="61B0F6A6" w:rsidR="007933FA" w:rsidRPr="00DF7859" w:rsidRDefault="007933FA" w:rsidP="00BC56CB">
            <w:pPr>
              <w:spacing w:before="0" w:after="0" w:line="180" w:lineRule="exact"/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3A34EE" w14:textId="77777777" w:rsidR="00B12C0B" w:rsidRDefault="00B12C0B" w:rsidP="00B12C0B">
            <w:pPr>
              <w:spacing w:before="0" w:after="0" w:line="180" w:lineRule="exact"/>
              <w:rPr>
                <w:szCs w:val="16"/>
              </w:rPr>
            </w:pPr>
            <w:r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Taco Bowl</w:t>
            </w:r>
          </w:p>
          <w:p w14:paraId="380D5F16" w14:textId="77777777" w:rsidR="00B12C0B" w:rsidRDefault="00B12C0B" w:rsidP="00B12C0B">
            <w:pPr>
              <w:spacing w:before="0" w:after="0" w:line="180" w:lineRule="exact"/>
              <w:rPr>
                <w:rFonts w:ascii="Arial" w:hAnsi="Arial" w:cs="Arial"/>
              </w:rPr>
            </w:pPr>
            <w:r>
              <w:rPr>
                <w:rFonts w:cs="Arial"/>
                <w:color w:val="4472C4" w:themeColor="accent5"/>
              </w:rPr>
              <w:t xml:space="preserve">● </w:t>
            </w:r>
            <w:r>
              <w:rPr>
                <w:rFonts w:cs="Arial"/>
              </w:rPr>
              <w:t>Black Bean Taco Bowl</w:t>
            </w:r>
          </w:p>
          <w:p w14:paraId="7405938C" w14:textId="54435682" w:rsidR="00B12C0B" w:rsidRPr="00207233" w:rsidRDefault="00B12C0B" w:rsidP="00B12C0B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 w:rsidR="00DF5155">
              <w:rPr>
                <w:rFonts w:cs="Arial"/>
              </w:rPr>
              <w:t>Roasted Chicken &amp; Cheese Sandwich</w:t>
            </w:r>
          </w:p>
          <w:p w14:paraId="14FA69C8" w14:textId="32988F7A" w:rsidR="00B12C0B" w:rsidRPr="00F22DA3" w:rsidRDefault="00B12C0B" w:rsidP="00B12C0B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cs="Arial"/>
                <w:color w:val="006400"/>
              </w:rPr>
              <w:t xml:space="preserve"> </w:t>
            </w:r>
            <w:r w:rsidR="009C583B">
              <w:rPr>
                <w:rFonts w:cs="Arial"/>
              </w:rPr>
              <w:t>Corn</w:t>
            </w:r>
          </w:p>
          <w:p w14:paraId="65B8E450" w14:textId="6B82A10E" w:rsidR="00B12C0B" w:rsidRDefault="00B12C0B" w:rsidP="00B12C0B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 w:rsidR="004C153E">
              <w:rPr>
                <w:rFonts w:cstheme="minorHAnsi"/>
              </w:rPr>
              <w:t>Apple Slices</w:t>
            </w:r>
          </w:p>
          <w:p w14:paraId="011BB5EC" w14:textId="77777777" w:rsidR="00B12C0B" w:rsidRDefault="00B12C0B" w:rsidP="00B12C0B">
            <w:pPr>
              <w:spacing w:before="0" w:after="0" w:line="180" w:lineRule="exact"/>
              <w:rPr>
                <w:rFonts w:cstheme="minorHAnsi"/>
              </w:rPr>
            </w:pPr>
          </w:p>
          <w:p w14:paraId="1F1EBE95" w14:textId="77777777" w:rsidR="00B12C0B" w:rsidRDefault="00B12C0B" w:rsidP="00B12C0B">
            <w:pPr>
              <w:spacing w:before="0" w:after="0" w:line="180" w:lineRule="exact"/>
              <w:rPr>
                <w:rFonts w:cstheme="minorHAnsi"/>
              </w:rPr>
            </w:pPr>
          </w:p>
          <w:p w14:paraId="7982152C" w14:textId="77777777" w:rsidR="00B12C0B" w:rsidRPr="00C17A6F" w:rsidRDefault="00B12C0B" w:rsidP="00B12C0B">
            <w:pPr>
              <w:spacing w:before="0" w:after="0" w:line="180" w:lineRule="exact"/>
            </w:pPr>
            <w:r w:rsidRPr="00C17A6F">
              <w:t>Extra: Smoothie –</w:t>
            </w:r>
            <w:r>
              <w:t xml:space="preserve"> Banana Berry</w:t>
            </w:r>
          </w:p>
          <w:p w14:paraId="2842F060" w14:textId="528B792A" w:rsidR="007933FA" w:rsidRPr="00E83946" w:rsidRDefault="007933FA" w:rsidP="00BC56CB">
            <w:pPr>
              <w:spacing w:before="0" w:after="0" w:line="180" w:lineRule="exact"/>
              <w:rPr>
                <w:rFonts w:cstheme="minorHAnsi"/>
              </w:rPr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034192D" w14:textId="77777777" w:rsidR="00AE36AC" w:rsidRPr="00AD5EC3" w:rsidRDefault="00AE36AC" w:rsidP="00AE36AC">
            <w:pPr>
              <w:spacing w:before="0" w:after="0" w:line="180" w:lineRule="exact"/>
              <w:rPr>
                <w:szCs w:val="16"/>
              </w:rPr>
            </w:pPr>
            <w:r w:rsidRPr="00DF7859"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Chicken Teriyaki Bowl</w:t>
            </w:r>
          </w:p>
          <w:p w14:paraId="59B6B38E" w14:textId="77777777" w:rsidR="00AE36AC" w:rsidRPr="00DB34C7" w:rsidRDefault="00AE36AC" w:rsidP="00AE36AC">
            <w:pPr>
              <w:spacing w:before="0" w:after="0" w:line="180" w:lineRule="exact"/>
              <w:rPr>
                <w:rFonts w:ascii="Arial" w:hAnsi="Arial" w:cs="Arial"/>
              </w:rPr>
            </w:pPr>
            <w:r w:rsidRPr="006F507F">
              <w:rPr>
                <w:rFonts w:cs="Arial"/>
                <w:color w:val="4472C4" w:themeColor="accent5"/>
              </w:rPr>
              <w:t>●</w:t>
            </w:r>
            <w:r>
              <w:rPr>
                <w:rFonts w:cs="Arial"/>
                <w:color w:val="4472C4" w:themeColor="accent5"/>
              </w:rPr>
              <w:t xml:space="preserve"> </w:t>
            </w:r>
            <w:r>
              <w:rPr>
                <w:rFonts w:cs="Arial"/>
              </w:rPr>
              <w:t>Tofu Teriyaki Bowl</w:t>
            </w:r>
          </w:p>
          <w:p w14:paraId="5113311E" w14:textId="12022057" w:rsidR="00AE36AC" w:rsidRPr="008D0F69" w:rsidRDefault="00AE36AC" w:rsidP="00AE36AC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 w:rsidR="00DF5155">
              <w:rPr>
                <w:rFonts w:cs="Arial"/>
              </w:rPr>
              <w:t>Turkey &amp; Cheese Wrap</w:t>
            </w:r>
          </w:p>
          <w:p w14:paraId="68502044" w14:textId="602345F9" w:rsidR="00AE36AC" w:rsidRPr="00E83946" w:rsidRDefault="00AE36AC" w:rsidP="00AE36AC">
            <w:pPr>
              <w:spacing w:before="0" w:after="0" w:line="180" w:lineRule="exact"/>
              <w:rPr>
                <w:rFonts w:cs="Arial"/>
              </w:rPr>
            </w:pPr>
            <w:r w:rsidRPr="00BF367B">
              <w:rPr>
                <w:rFonts w:ascii="Arial" w:hAnsi="Arial" w:cs="Arial"/>
                <w:color w:val="538135" w:themeColor="accent6" w:themeShade="BF"/>
              </w:rPr>
              <w:t>●</w:t>
            </w:r>
            <w:r w:rsidRPr="00E83946">
              <w:rPr>
                <w:rFonts w:cs="Arial"/>
              </w:rPr>
              <w:t xml:space="preserve"> </w:t>
            </w:r>
            <w:r w:rsidR="009C583B">
              <w:rPr>
                <w:rFonts w:cs="Arial"/>
              </w:rPr>
              <w:t>Squash (Yellow)</w:t>
            </w:r>
          </w:p>
          <w:p w14:paraId="64F2BEC5" w14:textId="5E4F7E1F" w:rsidR="00AE36AC" w:rsidRDefault="00AE36AC" w:rsidP="00AE36AC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cs="Arial"/>
              </w:rPr>
              <w:t xml:space="preserve"> </w:t>
            </w:r>
            <w:r w:rsidR="004C153E">
              <w:rPr>
                <w:rFonts w:cs="Arial"/>
              </w:rPr>
              <w:t>Orange</w:t>
            </w:r>
            <w:r>
              <w:rPr>
                <w:rFonts w:cs="Arial"/>
              </w:rPr>
              <w:t xml:space="preserve"> Slices</w:t>
            </w:r>
          </w:p>
          <w:p w14:paraId="4F8D8540" w14:textId="77777777" w:rsidR="00AE36AC" w:rsidRDefault="00AE36AC" w:rsidP="00AE36AC">
            <w:pPr>
              <w:spacing w:before="0" w:after="0" w:line="180" w:lineRule="exact"/>
              <w:rPr>
                <w:rFonts w:cstheme="minorHAnsi"/>
              </w:rPr>
            </w:pPr>
          </w:p>
          <w:p w14:paraId="033DC17E" w14:textId="77777777" w:rsidR="00AE36AC" w:rsidRDefault="00AE36AC" w:rsidP="00AE36AC">
            <w:pPr>
              <w:spacing w:before="0" w:after="0" w:line="180" w:lineRule="exact"/>
              <w:rPr>
                <w:rFonts w:cstheme="minorHAnsi"/>
              </w:rPr>
            </w:pPr>
          </w:p>
          <w:p w14:paraId="7334BF0F" w14:textId="207446EB" w:rsidR="00AE36AC" w:rsidRPr="00C17A6F" w:rsidRDefault="00AE36AC" w:rsidP="00AE36AC">
            <w:pPr>
              <w:spacing w:before="0" w:after="0" w:line="180" w:lineRule="exact"/>
            </w:pPr>
          </w:p>
          <w:p w14:paraId="43D27D6A" w14:textId="77777777" w:rsidR="007933FA" w:rsidRDefault="007933FA" w:rsidP="007933FA">
            <w:pPr>
              <w:spacing w:before="0" w:after="0" w:line="180" w:lineRule="exact"/>
              <w:rPr>
                <w:rFonts w:cstheme="minorHAnsi"/>
              </w:rPr>
            </w:pPr>
          </w:p>
          <w:p w14:paraId="7D222917" w14:textId="77777777" w:rsidR="007933FA" w:rsidRPr="00E83946" w:rsidRDefault="007933FA" w:rsidP="007933FA">
            <w:pPr>
              <w:spacing w:before="0" w:after="0" w:line="180" w:lineRule="exact"/>
              <w:rPr>
                <w:rFonts w:cstheme="minorHAnsi"/>
                <w:b/>
                <w:szCs w:val="16"/>
              </w:rPr>
            </w:pPr>
          </w:p>
          <w:p w14:paraId="027FEE0A" w14:textId="07DA97FB" w:rsidR="007933FA" w:rsidRPr="00082DCE" w:rsidRDefault="007933FA" w:rsidP="007933FA">
            <w:pPr>
              <w:spacing w:before="0" w:after="0" w:line="180" w:lineRule="exact"/>
              <w:rPr>
                <w:rFonts w:cstheme="minorHAnsi"/>
                <w:b/>
                <w:bCs/>
              </w:rPr>
            </w:pPr>
          </w:p>
        </w:tc>
      </w:tr>
      <w:tr w:rsidR="007933FA" w:rsidRPr="0064464D" w14:paraId="53BAA9F2" w14:textId="77777777" w:rsidTr="0064464D">
        <w:trPr>
          <w:trHeight w:val="20"/>
        </w:trPr>
        <w:tc>
          <w:tcPr>
            <w:tcW w:w="3051" w:type="dxa"/>
            <w:tcBorders>
              <w:bottom w:val="nil"/>
            </w:tcBorders>
          </w:tcPr>
          <w:p w14:paraId="03640656" w14:textId="2292AF05" w:rsidR="007933FA" w:rsidRPr="006C03E9" w:rsidRDefault="00E030C0" w:rsidP="007933FA">
            <w:pPr>
              <w:pStyle w:val="Dates"/>
              <w:tabs>
                <w:tab w:val="center" w:pos="1331"/>
                <w:tab w:val="right" w:pos="2663"/>
              </w:tabs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9</w:t>
            </w:r>
          </w:p>
        </w:tc>
        <w:tc>
          <w:tcPr>
            <w:tcW w:w="3050" w:type="dxa"/>
            <w:tcBorders>
              <w:bottom w:val="nil"/>
            </w:tcBorders>
          </w:tcPr>
          <w:p w14:paraId="2F53C7C9" w14:textId="41004ECB" w:rsidR="007933FA" w:rsidRPr="006C03E9" w:rsidRDefault="00E030C0" w:rsidP="007933FA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10</w:t>
            </w:r>
          </w:p>
        </w:tc>
        <w:tc>
          <w:tcPr>
            <w:tcW w:w="3051" w:type="dxa"/>
            <w:tcBorders>
              <w:bottom w:val="nil"/>
            </w:tcBorders>
          </w:tcPr>
          <w:p w14:paraId="3C2439BA" w14:textId="07C1D68C" w:rsidR="007933FA" w:rsidRPr="006C03E9" w:rsidRDefault="00E030C0" w:rsidP="007933FA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11</w:t>
            </w:r>
          </w:p>
        </w:tc>
        <w:tc>
          <w:tcPr>
            <w:tcW w:w="3051" w:type="dxa"/>
            <w:tcBorders>
              <w:bottom w:val="nil"/>
            </w:tcBorders>
          </w:tcPr>
          <w:p w14:paraId="54C75A1A" w14:textId="3D0BFFA2" w:rsidR="007933FA" w:rsidRPr="006C03E9" w:rsidRDefault="00E030C0" w:rsidP="007933FA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12</w:t>
            </w:r>
          </w:p>
        </w:tc>
        <w:tc>
          <w:tcPr>
            <w:tcW w:w="3051" w:type="dxa"/>
            <w:tcBorders>
              <w:bottom w:val="nil"/>
            </w:tcBorders>
          </w:tcPr>
          <w:p w14:paraId="7ED886DC" w14:textId="749F3CF7" w:rsidR="007933FA" w:rsidRPr="006C03E9" w:rsidRDefault="00E030C0" w:rsidP="007933FA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13</w:t>
            </w:r>
          </w:p>
        </w:tc>
      </w:tr>
      <w:tr w:rsidR="007933FA" w14:paraId="098A540C" w14:textId="77777777" w:rsidTr="0064464D">
        <w:trPr>
          <w:trHeight w:hRule="exact" w:val="1656"/>
        </w:trPr>
        <w:tc>
          <w:tcPr>
            <w:tcW w:w="3051" w:type="dxa"/>
            <w:tcBorders>
              <w:top w:val="nil"/>
              <w:bottom w:val="single" w:sz="4" w:space="0" w:color="auto"/>
            </w:tcBorders>
          </w:tcPr>
          <w:p w14:paraId="332859CF" w14:textId="77777777" w:rsidR="002423F7" w:rsidRDefault="002423F7" w:rsidP="002423F7">
            <w:pPr>
              <w:spacing w:before="0" w:after="0" w:line="180" w:lineRule="exact"/>
              <w:rPr>
                <w:szCs w:val="16"/>
              </w:rPr>
            </w:pPr>
            <w:r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Grilled Cheese w/ Tomato Soup</w:t>
            </w:r>
          </w:p>
          <w:p w14:paraId="55D7B3B2" w14:textId="52C5CCDD" w:rsidR="002423F7" w:rsidRPr="002E043B" w:rsidRDefault="002423F7" w:rsidP="002423F7">
            <w:pPr>
              <w:spacing w:before="0" w:after="0" w:line="180" w:lineRule="exact"/>
              <w:rPr>
                <w:rFonts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 w:rsidR="00DF5155">
              <w:rPr>
                <w:rFonts w:cs="Arial"/>
              </w:rPr>
              <w:t>Salami &amp; Cheese Wrap</w:t>
            </w:r>
          </w:p>
          <w:p w14:paraId="4F15966B" w14:textId="64A5AC46" w:rsidR="002423F7" w:rsidRPr="00F22DA3" w:rsidRDefault="002423F7" w:rsidP="002423F7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cs="Arial"/>
                <w:color w:val="006400"/>
              </w:rPr>
              <w:t xml:space="preserve"> </w:t>
            </w:r>
            <w:r w:rsidR="009C583B">
              <w:rPr>
                <w:rFonts w:cs="Arial"/>
              </w:rPr>
              <w:t>Broccoli</w:t>
            </w:r>
          </w:p>
          <w:p w14:paraId="0A387026" w14:textId="77777777" w:rsidR="002423F7" w:rsidRDefault="002423F7" w:rsidP="002423F7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 w:rsidRPr="00D2351D">
              <w:rPr>
                <w:rFonts w:ascii="Arial" w:hAnsi="Arial" w:cs="Arial"/>
              </w:rPr>
              <w:t xml:space="preserve"> </w:t>
            </w:r>
            <w:r>
              <w:rPr>
                <w:rFonts w:cstheme="minorHAnsi"/>
              </w:rPr>
              <w:t>Honeydew</w:t>
            </w:r>
          </w:p>
          <w:p w14:paraId="32331D26" w14:textId="77777777" w:rsidR="002423F7" w:rsidRDefault="002423F7" w:rsidP="002423F7">
            <w:pPr>
              <w:spacing w:before="0" w:after="0" w:line="180" w:lineRule="exact"/>
              <w:rPr>
                <w:rFonts w:cstheme="minorHAnsi"/>
              </w:rPr>
            </w:pPr>
          </w:p>
          <w:p w14:paraId="6DF20F3F" w14:textId="77777777" w:rsidR="002423F7" w:rsidRDefault="002423F7" w:rsidP="002423F7">
            <w:pPr>
              <w:spacing w:before="0" w:after="0" w:line="180" w:lineRule="exact"/>
              <w:rPr>
                <w:rFonts w:cstheme="minorHAnsi"/>
              </w:rPr>
            </w:pPr>
          </w:p>
          <w:p w14:paraId="7A3FD8EC" w14:textId="488AE72E" w:rsidR="002423F7" w:rsidRPr="00C17A6F" w:rsidRDefault="002423F7" w:rsidP="002423F7">
            <w:pPr>
              <w:spacing w:before="0" w:after="0" w:line="180" w:lineRule="exact"/>
            </w:pPr>
          </w:p>
          <w:p w14:paraId="6667E413" w14:textId="405D6C5D" w:rsidR="007933FA" w:rsidRDefault="007933FA" w:rsidP="007933FA">
            <w:pPr>
              <w:spacing w:before="0" w:after="0" w:line="180" w:lineRule="exact"/>
              <w:jc w:val="center"/>
              <w:rPr>
                <w:b/>
                <w:bCs/>
                <w:szCs w:val="16"/>
              </w:rPr>
            </w:pPr>
          </w:p>
          <w:p w14:paraId="7DC13B14" w14:textId="0BE15277" w:rsidR="007933FA" w:rsidRDefault="007933FA" w:rsidP="007933FA">
            <w:pPr>
              <w:spacing w:before="0" w:after="0" w:line="180" w:lineRule="exact"/>
              <w:jc w:val="center"/>
              <w:rPr>
                <w:b/>
                <w:bCs/>
                <w:szCs w:val="16"/>
              </w:rPr>
            </w:pPr>
          </w:p>
          <w:p w14:paraId="368B0BE5" w14:textId="77777777" w:rsidR="007933FA" w:rsidRDefault="007933FA" w:rsidP="007933FA">
            <w:pPr>
              <w:spacing w:before="0" w:after="0" w:line="180" w:lineRule="exact"/>
              <w:jc w:val="center"/>
              <w:rPr>
                <w:b/>
                <w:bCs/>
                <w:szCs w:val="16"/>
              </w:rPr>
            </w:pPr>
          </w:p>
          <w:p w14:paraId="64960F0F" w14:textId="2C479ED3" w:rsidR="007933FA" w:rsidRPr="008F1B40" w:rsidRDefault="007933FA" w:rsidP="007933FA">
            <w:pPr>
              <w:spacing w:before="0" w:after="0" w:line="180" w:lineRule="exact"/>
              <w:jc w:val="center"/>
              <w:rPr>
                <w:szCs w:val="16"/>
              </w:rPr>
            </w:pPr>
          </w:p>
        </w:tc>
        <w:tc>
          <w:tcPr>
            <w:tcW w:w="3050" w:type="dxa"/>
            <w:tcBorders>
              <w:top w:val="nil"/>
              <w:bottom w:val="single" w:sz="4" w:space="0" w:color="auto"/>
            </w:tcBorders>
          </w:tcPr>
          <w:p w14:paraId="2807BCE8" w14:textId="385A1A88" w:rsidR="002423F7" w:rsidRPr="00AD5EC3" w:rsidRDefault="002423F7" w:rsidP="002423F7">
            <w:pPr>
              <w:spacing w:before="0" w:after="0" w:line="180" w:lineRule="exact"/>
              <w:rPr>
                <w:szCs w:val="16"/>
              </w:rPr>
            </w:pPr>
            <w:r w:rsidRPr="00DF7859"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 xml:space="preserve">Agra Burger w/ </w:t>
            </w:r>
            <w:r w:rsidR="0047487D">
              <w:rPr>
                <w:szCs w:val="16"/>
              </w:rPr>
              <w:t>Pretzels</w:t>
            </w:r>
          </w:p>
          <w:p w14:paraId="4BE6CD1F" w14:textId="40AF5550" w:rsidR="002423F7" w:rsidRPr="00AD5EC3" w:rsidRDefault="002423F7" w:rsidP="002423F7">
            <w:pPr>
              <w:spacing w:before="0" w:after="0" w:line="180" w:lineRule="exact"/>
              <w:rPr>
                <w:rFonts w:ascii="Arial" w:hAnsi="Arial" w:cs="Arial"/>
              </w:rPr>
            </w:pPr>
            <w:r w:rsidRPr="006F507F">
              <w:rPr>
                <w:rFonts w:cs="Arial"/>
                <w:color w:val="4472C4" w:themeColor="accent5"/>
              </w:rPr>
              <w:t>●</w:t>
            </w:r>
            <w:r>
              <w:rPr>
                <w:rFonts w:cs="Arial"/>
                <w:color w:val="4472C4" w:themeColor="accent5"/>
              </w:rPr>
              <w:t xml:space="preserve"> </w:t>
            </w:r>
            <w:r>
              <w:rPr>
                <w:rFonts w:cs="Arial"/>
              </w:rPr>
              <w:t xml:space="preserve">Veggie Burger w/ </w:t>
            </w:r>
            <w:r w:rsidR="0047487D">
              <w:rPr>
                <w:rFonts w:cs="Arial"/>
              </w:rPr>
              <w:t>Pretzels</w:t>
            </w:r>
          </w:p>
          <w:p w14:paraId="70580AFB" w14:textId="259E8A7C" w:rsidR="002423F7" w:rsidRPr="00E83946" w:rsidRDefault="002423F7" w:rsidP="002423F7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 w:rsidR="00DF5155">
              <w:rPr>
                <w:rFonts w:cs="Arial"/>
              </w:rPr>
              <w:t>Ham &amp; Cheese Sandwich</w:t>
            </w:r>
          </w:p>
          <w:p w14:paraId="7CAA2E86" w14:textId="7A4F22B3" w:rsidR="002423F7" w:rsidRPr="00F22DA3" w:rsidRDefault="002423F7" w:rsidP="002423F7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cs="Arial"/>
                <w:color w:val="006400"/>
              </w:rPr>
              <w:t xml:space="preserve"> </w:t>
            </w:r>
            <w:r w:rsidR="009C583B">
              <w:rPr>
                <w:rFonts w:cs="Arial"/>
              </w:rPr>
              <w:t>Roasted Yams</w:t>
            </w:r>
          </w:p>
          <w:p w14:paraId="27C7C7E3" w14:textId="68BE8081" w:rsidR="002423F7" w:rsidRDefault="002423F7" w:rsidP="002423F7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 w:rsidR="004C153E">
              <w:rPr>
                <w:rFonts w:cstheme="minorHAnsi"/>
              </w:rPr>
              <w:t>Cantaloupe</w:t>
            </w:r>
          </w:p>
          <w:p w14:paraId="364C1706" w14:textId="77777777" w:rsidR="002423F7" w:rsidRDefault="002423F7" w:rsidP="002423F7">
            <w:pPr>
              <w:spacing w:before="0" w:after="0" w:line="180" w:lineRule="exact"/>
              <w:rPr>
                <w:rFonts w:cstheme="minorHAnsi"/>
              </w:rPr>
            </w:pPr>
          </w:p>
          <w:p w14:paraId="201C0691" w14:textId="77777777" w:rsidR="002423F7" w:rsidRDefault="002423F7" w:rsidP="002423F7">
            <w:pPr>
              <w:spacing w:before="0" w:after="0" w:line="180" w:lineRule="exact"/>
              <w:rPr>
                <w:rFonts w:cstheme="minorHAnsi"/>
              </w:rPr>
            </w:pPr>
          </w:p>
          <w:p w14:paraId="747C88A5" w14:textId="0D1F4D48" w:rsidR="002423F7" w:rsidRPr="00C17A6F" w:rsidRDefault="002423F7" w:rsidP="002423F7">
            <w:pPr>
              <w:spacing w:before="0" w:after="0" w:line="180" w:lineRule="exact"/>
            </w:pPr>
            <w:r w:rsidRPr="00C17A6F">
              <w:t>Extra: Smoothie –</w:t>
            </w:r>
            <w:r>
              <w:t xml:space="preserve"> Banana Ber</w:t>
            </w:r>
            <w:r w:rsidR="00BC56CB">
              <w:t>ry</w:t>
            </w:r>
            <w:r w:rsidRPr="00C17A6F">
              <w:t xml:space="preserve"> </w:t>
            </w:r>
          </w:p>
          <w:p w14:paraId="48C8C390" w14:textId="77777777" w:rsidR="007933FA" w:rsidRPr="00E83946" w:rsidRDefault="007933FA" w:rsidP="007933FA">
            <w:pPr>
              <w:spacing w:before="0" w:after="0" w:line="180" w:lineRule="exact"/>
              <w:rPr>
                <w:rFonts w:cstheme="minorHAnsi"/>
                <w:b/>
                <w:szCs w:val="16"/>
              </w:rPr>
            </w:pPr>
          </w:p>
          <w:p w14:paraId="62A7E1C4" w14:textId="050AE86D" w:rsidR="007933FA" w:rsidRPr="00E83946" w:rsidRDefault="007933FA" w:rsidP="007933FA">
            <w:pPr>
              <w:spacing w:before="0" w:after="0" w:line="180" w:lineRule="exact"/>
              <w:rPr>
                <w:rFonts w:cstheme="minorHAnsi"/>
              </w:rPr>
            </w:pPr>
          </w:p>
          <w:p w14:paraId="04727F94" w14:textId="77777777" w:rsidR="007933FA" w:rsidRPr="00AD5EC3" w:rsidRDefault="007933FA" w:rsidP="007933FA">
            <w:pPr>
              <w:spacing w:before="0" w:after="0" w:line="180" w:lineRule="exact"/>
            </w:pPr>
          </w:p>
          <w:p w14:paraId="3794F7E1" w14:textId="77777777" w:rsidR="007933FA" w:rsidRDefault="007933FA" w:rsidP="007933FA">
            <w:pPr>
              <w:spacing w:before="0" w:after="0" w:line="180" w:lineRule="exact"/>
            </w:pPr>
          </w:p>
          <w:p w14:paraId="68F64588" w14:textId="77777777" w:rsidR="007933FA" w:rsidRDefault="007933FA" w:rsidP="007933FA">
            <w:pPr>
              <w:spacing w:before="0" w:after="0" w:line="180" w:lineRule="exact"/>
            </w:pPr>
          </w:p>
          <w:p w14:paraId="4AD66798" w14:textId="77777777" w:rsidR="007933FA" w:rsidRPr="008703BA" w:rsidRDefault="007933FA" w:rsidP="007933FA">
            <w:pPr>
              <w:spacing w:before="0" w:after="0" w:line="180" w:lineRule="exact"/>
              <w:jc w:val="center"/>
              <w:rPr>
                <w:b/>
                <w:color w:val="000000" w:themeColor="text1"/>
              </w:rPr>
            </w:pPr>
          </w:p>
          <w:p w14:paraId="7E56D5DD" w14:textId="37E52641" w:rsidR="007933FA" w:rsidRPr="00FB4EE7" w:rsidRDefault="007933FA" w:rsidP="007933FA">
            <w:pPr>
              <w:spacing w:before="0" w:after="0" w:line="180" w:lineRule="exact"/>
              <w:jc w:val="center"/>
              <w:rPr>
                <w:szCs w:val="16"/>
              </w:rPr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</w:tcPr>
          <w:p w14:paraId="2DB32F66" w14:textId="77777777" w:rsidR="00B12C0B" w:rsidRPr="00AD5EC3" w:rsidRDefault="00B12C0B" w:rsidP="00B12C0B">
            <w:pPr>
              <w:spacing w:before="0" w:after="0" w:line="180" w:lineRule="exact"/>
              <w:rPr>
                <w:szCs w:val="16"/>
              </w:rPr>
            </w:pPr>
            <w:r w:rsidRPr="00DF7859"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Pesto Pasta w/ Chicken</w:t>
            </w:r>
          </w:p>
          <w:p w14:paraId="4E2E1693" w14:textId="77777777" w:rsidR="00B12C0B" w:rsidRPr="00AD5EC3" w:rsidRDefault="00B12C0B" w:rsidP="00B12C0B">
            <w:pPr>
              <w:spacing w:before="0" w:after="0" w:line="180" w:lineRule="exact"/>
              <w:rPr>
                <w:rFonts w:ascii="Arial" w:hAnsi="Arial" w:cs="Arial"/>
              </w:rPr>
            </w:pPr>
            <w:r w:rsidRPr="006F507F">
              <w:rPr>
                <w:rFonts w:cs="Arial"/>
                <w:color w:val="4472C4" w:themeColor="accent5"/>
              </w:rPr>
              <w:t>●</w:t>
            </w:r>
            <w:r>
              <w:rPr>
                <w:rFonts w:cs="Arial"/>
                <w:color w:val="4472C4" w:themeColor="accent5"/>
              </w:rPr>
              <w:t xml:space="preserve"> </w:t>
            </w:r>
            <w:r>
              <w:rPr>
                <w:rFonts w:cs="Arial"/>
              </w:rPr>
              <w:t>Pesto Pasta</w:t>
            </w:r>
          </w:p>
          <w:p w14:paraId="5924D9EC" w14:textId="77777777" w:rsidR="00B12C0B" w:rsidRPr="001C746A" w:rsidRDefault="00B12C0B" w:rsidP="00B12C0B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>
              <w:rPr>
                <w:rFonts w:cs="Arial"/>
              </w:rPr>
              <w:t>Salami &amp; Cheese Sandwich</w:t>
            </w:r>
          </w:p>
          <w:p w14:paraId="75C90860" w14:textId="79967659" w:rsidR="00B12C0B" w:rsidRPr="00F22DA3" w:rsidRDefault="00B12C0B" w:rsidP="00B12C0B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cs="Arial"/>
                <w:color w:val="006400"/>
              </w:rPr>
              <w:t xml:space="preserve"> </w:t>
            </w:r>
            <w:r w:rsidR="009C583B">
              <w:rPr>
                <w:rFonts w:cs="Arial"/>
              </w:rPr>
              <w:t>Cauliflower Blend</w:t>
            </w:r>
          </w:p>
          <w:p w14:paraId="3C533C51" w14:textId="243D7A4D" w:rsidR="00B12C0B" w:rsidRDefault="00B12C0B" w:rsidP="00B12C0B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cstheme="minorHAnsi"/>
              </w:rPr>
              <w:t xml:space="preserve"> </w:t>
            </w:r>
            <w:r w:rsidR="004C153E">
              <w:rPr>
                <w:rFonts w:cstheme="minorHAnsi"/>
              </w:rPr>
              <w:t>Orange Slices</w:t>
            </w:r>
          </w:p>
          <w:p w14:paraId="603DC990" w14:textId="77777777" w:rsidR="00B12C0B" w:rsidRDefault="00B12C0B" w:rsidP="00B12C0B">
            <w:pPr>
              <w:spacing w:before="0" w:after="0" w:line="180" w:lineRule="exact"/>
              <w:rPr>
                <w:rFonts w:cstheme="minorHAnsi"/>
              </w:rPr>
            </w:pPr>
          </w:p>
          <w:p w14:paraId="3D6A86DC" w14:textId="77777777" w:rsidR="00B12C0B" w:rsidRDefault="00B12C0B" w:rsidP="00B12C0B">
            <w:pPr>
              <w:spacing w:before="0" w:after="0" w:line="180" w:lineRule="exact"/>
              <w:rPr>
                <w:rFonts w:cstheme="minorHAnsi"/>
              </w:rPr>
            </w:pPr>
          </w:p>
          <w:p w14:paraId="3EBA714B" w14:textId="72139657" w:rsidR="007933FA" w:rsidRPr="00FB4EE7" w:rsidRDefault="007933FA" w:rsidP="00BC56CB">
            <w:pPr>
              <w:spacing w:before="0" w:after="0" w:line="180" w:lineRule="exact"/>
              <w:rPr>
                <w:szCs w:val="16"/>
              </w:rPr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</w:tcPr>
          <w:p w14:paraId="713A4201" w14:textId="77777777" w:rsidR="002423F7" w:rsidRPr="00AD5EC3" w:rsidRDefault="002423F7" w:rsidP="002423F7">
            <w:pPr>
              <w:spacing w:before="0" w:after="0" w:line="180" w:lineRule="exact"/>
              <w:rPr>
                <w:szCs w:val="16"/>
              </w:rPr>
            </w:pPr>
            <w:r w:rsidRPr="00DF7859"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Chicken Fried Rice</w:t>
            </w:r>
          </w:p>
          <w:p w14:paraId="6303200A" w14:textId="77777777" w:rsidR="002423F7" w:rsidRPr="00AD5EC3" w:rsidRDefault="002423F7" w:rsidP="002423F7">
            <w:pPr>
              <w:spacing w:before="0" w:after="0" w:line="180" w:lineRule="exact"/>
              <w:rPr>
                <w:rFonts w:ascii="Arial" w:hAnsi="Arial" w:cs="Arial"/>
              </w:rPr>
            </w:pPr>
            <w:r w:rsidRPr="006F507F">
              <w:rPr>
                <w:rFonts w:cs="Arial"/>
                <w:color w:val="4472C4" w:themeColor="accent5"/>
              </w:rPr>
              <w:t>●</w:t>
            </w:r>
            <w:r>
              <w:rPr>
                <w:rFonts w:cs="Arial"/>
                <w:color w:val="4472C4" w:themeColor="accent5"/>
              </w:rPr>
              <w:t xml:space="preserve"> </w:t>
            </w:r>
            <w:r>
              <w:rPr>
                <w:rFonts w:cs="Arial"/>
              </w:rPr>
              <w:t>Tofu Fried Rice</w:t>
            </w:r>
          </w:p>
          <w:p w14:paraId="09F10D42" w14:textId="58A7DE3A" w:rsidR="002423F7" w:rsidRPr="00E83946" w:rsidRDefault="002423F7" w:rsidP="002423F7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 w:rsidR="00DF5155">
              <w:rPr>
                <w:rFonts w:cs="Arial"/>
              </w:rPr>
              <w:t>Basil Turkey BLT Sandwich</w:t>
            </w:r>
          </w:p>
          <w:p w14:paraId="7F96467C" w14:textId="4196B8AE" w:rsidR="002423F7" w:rsidRPr="00E83946" w:rsidRDefault="002423F7" w:rsidP="002423F7">
            <w:pPr>
              <w:spacing w:before="0" w:after="0" w:line="180" w:lineRule="exact"/>
              <w:rPr>
                <w:rFonts w:cs="Arial"/>
              </w:rPr>
            </w:pPr>
            <w:r w:rsidRPr="00BF367B">
              <w:rPr>
                <w:rFonts w:ascii="Arial" w:hAnsi="Arial" w:cs="Arial"/>
                <w:color w:val="538135" w:themeColor="accent6" w:themeShade="BF"/>
              </w:rPr>
              <w:t>●</w:t>
            </w:r>
            <w:r w:rsidRPr="00E83946">
              <w:rPr>
                <w:rFonts w:cs="Arial"/>
              </w:rPr>
              <w:t xml:space="preserve"> </w:t>
            </w:r>
            <w:r w:rsidR="009C583B">
              <w:rPr>
                <w:rFonts w:cs="Arial"/>
              </w:rPr>
              <w:t>Peas &amp; Carrot Blend</w:t>
            </w:r>
          </w:p>
          <w:p w14:paraId="431AF503" w14:textId="36DA37FE" w:rsidR="002423F7" w:rsidRDefault="002423F7" w:rsidP="002423F7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cs="Arial"/>
              </w:rPr>
              <w:t xml:space="preserve"> </w:t>
            </w:r>
            <w:r w:rsidR="004C153E">
              <w:rPr>
                <w:rFonts w:cs="Arial"/>
              </w:rPr>
              <w:t>Watermelon</w:t>
            </w:r>
          </w:p>
          <w:p w14:paraId="7C365891" w14:textId="77777777" w:rsidR="002423F7" w:rsidRDefault="002423F7" w:rsidP="002423F7">
            <w:pPr>
              <w:spacing w:before="0" w:after="0" w:line="180" w:lineRule="exact"/>
              <w:rPr>
                <w:rFonts w:cstheme="minorHAnsi"/>
              </w:rPr>
            </w:pPr>
          </w:p>
          <w:p w14:paraId="4BF0A2C5" w14:textId="77777777" w:rsidR="002423F7" w:rsidRDefault="002423F7" w:rsidP="002423F7">
            <w:pPr>
              <w:spacing w:before="0" w:after="0" w:line="180" w:lineRule="exact"/>
              <w:jc w:val="center"/>
              <w:rPr>
                <w:b/>
                <w:bCs/>
                <w:szCs w:val="16"/>
              </w:rPr>
            </w:pPr>
          </w:p>
          <w:p w14:paraId="69A12F37" w14:textId="77777777" w:rsidR="002423F7" w:rsidRPr="00C17A6F" w:rsidRDefault="002423F7" w:rsidP="002423F7">
            <w:pPr>
              <w:spacing w:before="0" w:after="0" w:line="180" w:lineRule="exact"/>
            </w:pPr>
            <w:r w:rsidRPr="00C17A6F">
              <w:t>Extra: Smoothie –</w:t>
            </w:r>
            <w:r>
              <w:t xml:space="preserve"> Banana Berry</w:t>
            </w:r>
          </w:p>
          <w:p w14:paraId="1B6133A7" w14:textId="77777777" w:rsidR="007933FA" w:rsidRDefault="007933FA" w:rsidP="007933FA">
            <w:pPr>
              <w:spacing w:before="0" w:after="0" w:line="180" w:lineRule="exact"/>
              <w:rPr>
                <w:rFonts w:cstheme="minorHAnsi"/>
              </w:rPr>
            </w:pPr>
          </w:p>
          <w:p w14:paraId="284ECC3F" w14:textId="77777777" w:rsidR="007933FA" w:rsidRDefault="007933FA" w:rsidP="007933FA">
            <w:pPr>
              <w:spacing w:before="0" w:after="0" w:line="180" w:lineRule="exact"/>
              <w:rPr>
                <w:rFonts w:cstheme="minorHAnsi"/>
              </w:rPr>
            </w:pPr>
          </w:p>
          <w:p w14:paraId="71FE5BB5" w14:textId="77777777" w:rsidR="007933FA" w:rsidRDefault="007933FA" w:rsidP="007933FA">
            <w:pPr>
              <w:spacing w:before="0" w:after="0" w:line="180" w:lineRule="exact"/>
              <w:rPr>
                <w:rFonts w:cstheme="minorHAnsi"/>
              </w:rPr>
            </w:pPr>
          </w:p>
          <w:p w14:paraId="46C2F626" w14:textId="6002EC22" w:rsidR="007933FA" w:rsidRPr="00FB4EE7" w:rsidRDefault="007933FA" w:rsidP="007933FA">
            <w:pPr>
              <w:spacing w:before="0" w:after="0" w:line="180" w:lineRule="exact"/>
              <w:rPr>
                <w:szCs w:val="16"/>
              </w:rPr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</w:tcPr>
          <w:p w14:paraId="565C981D" w14:textId="52E1EBF5" w:rsidR="002423F7" w:rsidRPr="00AD5EC3" w:rsidRDefault="002423F7" w:rsidP="002423F7">
            <w:pPr>
              <w:spacing w:before="0" w:after="0" w:line="180" w:lineRule="exact"/>
              <w:rPr>
                <w:szCs w:val="16"/>
              </w:rPr>
            </w:pPr>
            <w:r w:rsidRPr="00DF7859"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 xml:space="preserve">Turkey Sloppy Joes w/ </w:t>
            </w:r>
            <w:r w:rsidR="0047487D">
              <w:rPr>
                <w:szCs w:val="16"/>
              </w:rPr>
              <w:t>Chips</w:t>
            </w:r>
          </w:p>
          <w:p w14:paraId="39447BD6" w14:textId="504062FF" w:rsidR="002423F7" w:rsidRPr="00AD5EC3" w:rsidRDefault="002423F7" w:rsidP="002423F7">
            <w:pPr>
              <w:spacing w:before="0" w:after="0" w:line="180" w:lineRule="exact"/>
              <w:rPr>
                <w:rFonts w:ascii="Arial" w:hAnsi="Arial" w:cs="Arial"/>
              </w:rPr>
            </w:pPr>
            <w:r w:rsidRPr="006F507F">
              <w:rPr>
                <w:rFonts w:cs="Arial"/>
                <w:color w:val="4472C4" w:themeColor="accent5"/>
              </w:rPr>
              <w:t>●</w:t>
            </w:r>
            <w:r>
              <w:rPr>
                <w:rFonts w:cs="Arial"/>
                <w:color w:val="4472C4" w:themeColor="accent5"/>
              </w:rPr>
              <w:t xml:space="preserve"> </w:t>
            </w:r>
            <w:r>
              <w:rPr>
                <w:rFonts w:cs="Arial"/>
              </w:rPr>
              <w:t xml:space="preserve">Quinoa Veggie Wrap w/ </w:t>
            </w:r>
            <w:r w:rsidR="0047487D">
              <w:rPr>
                <w:rFonts w:cs="Arial"/>
              </w:rPr>
              <w:t>Chips</w:t>
            </w:r>
          </w:p>
          <w:p w14:paraId="134F8F6C" w14:textId="77777777" w:rsidR="002423F7" w:rsidRPr="00207233" w:rsidRDefault="002423F7" w:rsidP="002423F7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>
              <w:rPr>
                <w:rFonts w:cs="Arial"/>
              </w:rPr>
              <w:t>Ham &amp; Cheese Wrap</w:t>
            </w:r>
          </w:p>
          <w:p w14:paraId="6E3DCB11" w14:textId="2E980016" w:rsidR="002423F7" w:rsidRPr="00F22DA3" w:rsidRDefault="002423F7" w:rsidP="002423F7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ascii="Arial" w:hAnsi="Arial" w:cs="Arial"/>
                <w:color w:val="006400"/>
              </w:rPr>
              <w:t xml:space="preserve"> </w:t>
            </w:r>
            <w:r w:rsidR="009C583B">
              <w:rPr>
                <w:rFonts w:cs="Arial"/>
              </w:rPr>
              <w:t>Roasted Beets</w:t>
            </w:r>
          </w:p>
          <w:p w14:paraId="53A44B27" w14:textId="14F41246" w:rsidR="002423F7" w:rsidRDefault="002423F7" w:rsidP="002423F7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 w:rsidR="004C153E">
              <w:rPr>
                <w:rFonts w:cstheme="minorHAnsi"/>
              </w:rPr>
              <w:t>Apple Slices</w:t>
            </w:r>
          </w:p>
          <w:p w14:paraId="60E3FA4C" w14:textId="77777777" w:rsidR="002423F7" w:rsidRDefault="002423F7" w:rsidP="002423F7">
            <w:pPr>
              <w:spacing w:before="0" w:after="0" w:line="180" w:lineRule="exact"/>
              <w:rPr>
                <w:rFonts w:cstheme="minorHAnsi"/>
              </w:rPr>
            </w:pPr>
          </w:p>
          <w:p w14:paraId="25061B5D" w14:textId="77777777" w:rsidR="002423F7" w:rsidRDefault="002423F7" w:rsidP="002423F7">
            <w:pPr>
              <w:spacing w:before="0" w:after="0" w:line="180" w:lineRule="exact"/>
            </w:pPr>
          </w:p>
          <w:p w14:paraId="4340A789" w14:textId="77777777" w:rsidR="007933FA" w:rsidRPr="003B0FB9" w:rsidRDefault="007933FA" w:rsidP="007933FA">
            <w:pPr>
              <w:spacing w:before="0" w:after="0" w:line="180" w:lineRule="exact"/>
              <w:rPr>
                <w:rFonts w:cstheme="minorHAnsi"/>
              </w:rPr>
            </w:pPr>
          </w:p>
          <w:p w14:paraId="73045DAB" w14:textId="46E25A26" w:rsidR="007933FA" w:rsidRPr="00E66BFA" w:rsidRDefault="007933FA" w:rsidP="007933FA">
            <w:pPr>
              <w:spacing w:before="0" w:after="0" w:line="180" w:lineRule="exact"/>
              <w:rPr>
                <w:b/>
                <w:bCs/>
                <w:szCs w:val="16"/>
              </w:rPr>
            </w:pPr>
          </w:p>
        </w:tc>
      </w:tr>
      <w:tr w:rsidR="007933FA" w14:paraId="296AD865" w14:textId="77777777" w:rsidTr="008703BA">
        <w:tc>
          <w:tcPr>
            <w:tcW w:w="3051" w:type="dxa"/>
            <w:tcBorders>
              <w:bottom w:val="nil"/>
            </w:tcBorders>
          </w:tcPr>
          <w:p w14:paraId="1AC70BA1" w14:textId="2C77BF19" w:rsidR="007933FA" w:rsidRPr="00D9795E" w:rsidRDefault="00E030C0" w:rsidP="007933FA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16</w:t>
            </w:r>
          </w:p>
        </w:tc>
        <w:tc>
          <w:tcPr>
            <w:tcW w:w="3050" w:type="dxa"/>
            <w:tcBorders>
              <w:bottom w:val="nil"/>
            </w:tcBorders>
          </w:tcPr>
          <w:p w14:paraId="6115ECF6" w14:textId="583A7700" w:rsidR="007933FA" w:rsidRPr="00D9795E" w:rsidRDefault="00E030C0" w:rsidP="007933FA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17</w:t>
            </w:r>
          </w:p>
        </w:tc>
        <w:tc>
          <w:tcPr>
            <w:tcW w:w="3051" w:type="dxa"/>
            <w:tcBorders>
              <w:bottom w:val="nil"/>
            </w:tcBorders>
            <w:shd w:val="clear" w:color="auto" w:fill="auto"/>
          </w:tcPr>
          <w:p w14:paraId="21309287" w14:textId="7C1A10DB" w:rsidR="007933FA" w:rsidRPr="00D9795E" w:rsidRDefault="00E030C0" w:rsidP="007933FA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18</w:t>
            </w:r>
          </w:p>
        </w:tc>
        <w:tc>
          <w:tcPr>
            <w:tcW w:w="3051" w:type="dxa"/>
            <w:tcBorders>
              <w:bottom w:val="nil"/>
            </w:tcBorders>
            <w:shd w:val="clear" w:color="auto" w:fill="auto"/>
          </w:tcPr>
          <w:p w14:paraId="5F7213DE" w14:textId="09E29DAC" w:rsidR="007933FA" w:rsidRPr="00D9795E" w:rsidRDefault="00E030C0" w:rsidP="007933FA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19</w:t>
            </w:r>
          </w:p>
        </w:tc>
        <w:tc>
          <w:tcPr>
            <w:tcW w:w="3051" w:type="dxa"/>
            <w:tcBorders>
              <w:bottom w:val="nil"/>
            </w:tcBorders>
            <w:shd w:val="clear" w:color="auto" w:fill="auto"/>
          </w:tcPr>
          <w:p w14:paraId="367108C9" w14:textId="3FA7700E" w:rsidR="007933FA" w:rsidRPr="00D9795E" w:rsidRDefault="00E030C0" w:rsidP="007933FA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20</w:t>
            </w:r>
          </w:p>
        </w:tc>
      </w:tr>
      <w:tr w:rsidR="0010591A" w14:paraId="7E1197D3" w14:textId="77777777" w:rsidTr="008703BA">
        <w:trPr>
          <w:trHeight w:hRule="exact" w:val="1656"/>
        </w:trPr>
        <w:tc>
          <w:tcPr>
            <w:tcW w:w="3051" w:type="dxa"/>
            <w:tcBorders>
              <w:top w:val="nil"/>
              <w:bottom w:val="single" w:sz="4" w:space="0" w:color="auto"/>
            </w:tcBorders>
          </w:tcPr>
          <w:p w14:paraId="1BA11E06" w14:textId="77777777" w:rsidR="00B12C0B" w:rsidRPr="00AD5EC3" w:rsidRDefault="00B12C0B" w:rsidP="00B12C0B">
            <w:pPr>
              <w:spacing w:before="0" w:after="0" w:line="180" w:lineRule="exact"/>
              <w:rPr>
                <w:szCs w:val="16"/>
              </w:rPr>
            </w:pPr>
            <w:r w:rsidRPr="00DF7859"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Chicken Tenders w/ Roasted Potatoes</w:t>
            </w:r>
          </w:p>
          <w:p w14:paraId="0F099F6E" w14:textId="77777777" w:rsidR="00B12C0B" w:rsidRPr="00AD5EC3" w:rsidRDefault="00B12C0B" w:rsidP="00B12C0B">
            <w:pPr>
              <w:spacing w:before="0" w:after="0" w:line="180" w:lineRule="exact"/>
              <w:rPr>
                <w:rFonts w:ascii="Arial" w:hAnsi="Arial" w:cs="Arial"/>
              </w:rPr>
            </w:pPr>
            <w:r w:rsidRPr="006F507F">
              <w:rPr>
                <w:rFonts w:cs="Arial"/>
                <w:color w:val="4472C4" w:themeColor="accent5"/>
              </w:rPr>
              <w:t>●</w:t>
            </w:r>
            <w:r>
              <w:rPr>
                <w:rFonts w:cs="Arial"/>
                <w:color w:val="4472C4" w:themeColor="accent5"/>
              </w:rPr>
              <w:t xml:space="preserve"> </w:t>
            </w:r>
            <w:r>
              <w:rPr>
                <w:rFonts w:cs="Arial"/>
              </w:rPr>
              <w:t>Roasted Vegetable Sandwich w/ Chips</w:t>
            </w:r>
          </w:p>
          <w:p w14:paraId="7F35EADE" w14:textId="271B97D0" w:rsidR="00B12C0B" w:rsidRPr="00207233" w:rsidRDefault="00B12C0B" w:rsidP="00B12C0B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>
              <w:rPr>
                <w:rFonts w:cs="Arial"/>
              </w:rPr>
              <w:t xml:space="preserve">Turkey &amp; Cheese </w:t>
            </w:r>
            <w:r w:rsidR="00DF5155">
              <w:rPr>
                <w:rFonts w:cs="Arial"/>
              </w:rPr>
              <w:t>Sandwich</w:t>
            </w:r>
          </w:p>
          <w:p w14:paraId="5280316C" w14:textId="2368FC1D" w:rsidR="00B12C0B" w:rsidRPr="00231644" w:rsidRDefault="00B12C0B" w:rsidP="00B12C0B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cs="Arial"/>
                <w:color w:val="006400"/>
              </w:rPr>
              <w:t xml:space="preserve"> </w:t>
            </w:r>
            <w:r w:rsidR="009C583B">
              <w:rPr>
                <w:rFonts w:cs="Arial"/>
              </w:rPr>
              <w:t>Green Beans</w:t>
            </w:r>
          </w:p>
          <w:p w14:paraId="1AF4CFEF" w14:textId="183A35EF" w:rsidR="00B12C0B" w:rsidRDefault="00B12C0B" w:rsidP="00B12C0B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 w:rsidR="004C153E">
              <w:rPr>
                <w:rFonts w:cstheme="minorHAnsi"/>
              </w:rPr>
              <w:t>Orange Slices</w:t>
            </w:r>
          </w:p>
          <w:p w14:paraId="7246A08B" w14:textId="00198D64" w:rsidR="0010591A" w:rsidRPr="00FB4EE7" w:rsidRDefault="0010591A" w:rsidP="00BC56CB">
            <w:pPr>
              <w:spacing w:before="0" w:after="0" w:line="180" w:lineRule="exact"/>
            </w:pPr>
          </w:p>
        </w:tc>
        <w:tc>
          <w:tcPr>
            <w:tcW w:w="3050" w:type="dxa"/>
            <w:tcBorders>
              <w:top w:val="nil"/>
              <w:bottom w:val="single" w:sz="4" w:space="0" w:color="auto"/>
            </w:tcBorders>
          </w:tcPr>
          <w:p w14:paraId="1C7B41CA" w14:textId="074FC097" w:rsidR="00B12C0B" w:rsidRPr="00AD5EC3" w:rsidRDefault="00B12C0B" w:rsidP="00B12C0B">
            <w:pPr>
              <w:spacing w:before="0" w:after="0" w:line="180" w:lineRule="exact"/>
              <w:rPr>
                <w:szCs w:val="16"/>
              </w:rPr>
            </w:pPr>
            <w:r w:rsidRPr="00DF7859"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Macaroni ‘N’ Cheese w/ Burger Bits</w:t>
            </w:r>
          </w:p>
          <w:p w14:paraId="3F9793C3" w14:textId="77777777" w:rsidR="00B12C0B" w:rsidRPr="00AD5EC3" w:rsidRDefault="00B12C0B" w:rsidP="00B12C0B">
            <w:pPr>
              <w:spacing w:before="0" w:after="0" w:line="180" w:lineRule="exact"/>
              <w:rPr>
                <w:rFonts w:ascii="Arial" w:hAnsi="Arial" w:cs="Arial"/>
              </w:rPr>
            </w:pPr>
            <w:r w:rsidRPr="006F507F">
              <w:rPr>
                <w:rFonts w:cs="Arial"/>
                <w:color w:val="4472C4" w:themeColor="accent5"/>
              </w:rPr>
              <w:t>●</w:t>
            </w:r>
            <w:r>
              <w:rPr>
                <w:rFonts w:cs="Arial"/>
                <w:color w:val="4472C4" w:themeColor="accent5"/>
              </w:rPr>
              <w:t xml:space="preserve"> </w:t>
            </w:r>
            <w:r>
              <w:rPr>
                <w:rFonts w:cs="Arial"/>
              </w:rPr>
              <w:t>Macaroni ‘N’ Cheese</w:t>
            </w:r>
          </w:p>
          <w:p w14:paraId="350C6E37" w14:textId="574C76BB" w:rsidR="00B12C0B" w:rsidRPr="001C746A" w:rsidRDefault="00B12C0B" w:rsidP="00B12C0B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 w:rsidR="00DF5155">
              <w:rPr>
                <w:rFonts w:cs="Arial"/>
              </w:rPr>
              <w:t>Roasted Chicken &amp; Cheese Sandwich</w:t>
            </w:r>
          </w:p>
          <w:p w14:paraId="38ED0DAC" w14:textId="77777777" w:rsidR="00B12C0B" w:rsidRPr="00F22DA3" w:rsidRDefault="00B12C0B" w:rsidP="00B12C0B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cs="Arial"/>
                <w:color w:val="006400"/>
              </w:rPr>
              <w:t xml:space="preserve"> </w:t>
            </w:r>
            <w:r>
              <w:rPr>
                <w:rFonts w:cs="Arial"/>
              </w:rPr>
              <w:t>Snap Peas</w:t>
            </w:r>
          </w:p>
          <w:p w14:paraId="79324337" w14:textId="05E3310F" w:rsidR="00B12C0B" w:rsidRDefault="00B12C0B" w:rsidP="00B12C0B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 w:rsidR="004C153E">
              <w:rPr>
                <w:rFonts w:cstheme="minorHAnsi"/>
              </w:rPr>
              <w:t>Honeydew</w:t>
            </w:r>
          </w:p>
          <w:p w14:paraId="18499CFA" w14:textId="77777777" w:rsidR="00B12C0B" w:rsidRDefault="00B12C0B" w:rsidP="00B12C0B">
            <w:pPr>
              <w:spacing w:before="0" w:after="0" w:line="180" w:lineRule="exact"/>
            </w:pPr>
          </w:p>
          <w:p w14:paraId="5B17F05F" w14:textId="77777777" w:rsidR="00B12C0B" w:rsidRDefault="00B12C0B" w:rsidP="00B12C0B">
            <w:pPr>
              <w:spacing w:before="0" w:after="0" w:line="180" w:lineRule="exact"/>
            </w:pPr>
          </w:p>
          <w:p w14:paraId="3B2DDC7F" w14:textId="6F3B5FD7" w:rsidR="00B12C0B" w:rsidRPr="00C17A6F" w:rsidRDefault="00B12C0B" w:rsidP="00B12C0B">
            <w:pPr>
              <w:spacing w:before="0" w:after="0" w:line="180" w:lineRule="exact"/>
            </w:pPr>
            <w:r w:rsidRPr="00C17A6F">
              <w:t>Extra: Smoothie –</w:t>
            </w:r>
            <w:r>
              <w:t xml:space="preserve"> Banana Berry</w:t>
            </w:r>
          </w:p>
          <w:p w14:paraId="48E1C66A" w14:textId="77777777" w:rsidR="0010591A" w:rsidRDefault="0010591A" w:rsidP="0010591A">
            <w:pPr>
              <w:spacing w:before="0" w:after="0" w:line="180" w:lineRule="exact"/>
            </w:pPr>
          </w:p>
          <w:p w14:paraId="2CB05361" w14:textId="77777777" w:rsidR="0010591A" w:rsidRDefault="0010591A" w:rsidP="0010591A">
            <w:pPr>
              <w:spacing w:before="0" w:after="0" w:line="180" w:lineRule="exact"/>
            </w:pPr>
          </w:p>
          <w:p w14:paraId="630ECEFF" w14:textId="3A8519F8" w:rsidR="0010591A" w:rsidRPr="00FB4EE7" w:rsidRDefault="0010591A" w:rsidP="0010591A">
            <w:pPr>
              <w:spacing w:before="0" w:after="0" w:line="180" w:lineRule="exact"/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C532362" w14:textId="0F386E42" w:rsidR="009D122C" w:rsidRPr="00AD5EC3" w:rsidRDefault="009D122C" w:rsidP="009D122C">
            <w:pPr>
              <w:spacing w:before="0" w:after="0" w:line="180" w:lineRule="exact"/>
              <w:rPr>
                <w:szCs w:val="16"/>
              </w:rPr>
            </w:pPr>
            <w:r w:rsidRPr="00DF7859"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 xml:space="preserve">Turkey Burger w/ </w:t>
            </w:r>
            <w:r w:rsidR="0047487D">
              <w:rPr>
                <w:szCs w:val="16"/>
              </w:rPr>
              <w:t>Goldfish</w:t>
            </w:r>
          </w:p>
          <w:p w14:paraId="1C8154AC" w14:textId="14CC620C" w:rsidR="009D122C" w:rsidRPr="00AD5EC3" w:rsidRDefault="009D122C" w:rsidP="009D122C">
            <w:pPr>
              <w:spacing w:before="0" w:after="0" w:line="180" w:lineRule="exact"/>
              <w:rPr>
                <w:rFonts w:ascii="Arial" w:hAnsi="Arial" w:cs="Arial"/>
              </w:rPr>
            </w:pPr>
            <w:r w:rsidRPr="006F507F">
              <w:rPr>
                <w:rFonts w:cs="Arial"/>
                <w:color w:val="4472C4" w:themeColor="accent5"/>
              </w:rPr>
              <w:t>●</w:t>
            </w:r>
            <w:r>
              <w:rPr>
                <w:rFonts w:cs="Arial"/>
                <w:color w:val="4472C4" w:themeColor="accent5"/>
              </w:rPr>
              <w:t xml:space="preserve"> </w:t>
            </w:r>
            <w:r>
              <w:rPr>
                <w:rFonts w:cs="Arial"/>
              </w:rPr>
              <w:t xml:space="preserve">Veggie Burger w/ </w:t>
            </w:r>
            <w:r w:rsidR="0047487D">
              <w:rPr>
                <w:rFonts w:cs="Arial"/>
              </w:rPr>
              <w:t>Goldfish</w:t>
            </w:r>
          </w:p>
          <w:p w14:paraId="289A1DE2" w14:textId="3683B9CF" w:rsidR="009D122C" w:rsidRPr="00F45F7F" w:rsidRDefault="009D122C" w:rsidP="009D122C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 w:rsidR="00DF5155">
              <w:rPr>
                <w:rFonts w:cs="Arial"/>
              </w:rPr>
              <w:t>Salami &amp; Cheese Wrap</w:t>
            </w:r>
          </w:p>
          <w:p w14:paraId="3B7920F2" w14:textId="0EA00215" w:rsidR="009D122C" w:rsidRPr="00F22DA3" w:rsidRDefault="009D122C" w:rsidP="009D122C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cs="Arial"/>
                <w:color w:val="006400"/>
              </w:rPr>
              <w:t xml:space="preserve"> </w:t>
            </w:r>
            <w:r w:rsidR="001165BB">
              <w:rPr>
                <w:rFonts w:cs="Arial"/>
              </w:rPr>
              <w:t>Baby Carrots</w:t>
            </w:r>
          </w:p>
          <w:p w14:paraId="30F1C672" w14:textId="3533C784" w:rsidR="009D122C" w:rsidRDefault="009D122C" w:rsidP="009D122C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 w:rsidR="004C153E">
              <w:rPr>
                <w:rFonts w:cstheme="minorHAnsi"/>
              </w:rPr>
              <w:t>Cantaloupe</w:t>
            </w:r>
          </w:p>
          <w:p w14:paraId="4656D7C9" w14:textId="77777777" w:rsidR="009D122C" w:rsidRDefault="009D122C" w:rsidP="009D122C">
            <w:pPr>
              <w:spacing w:before="0" w:after="0" w:line="180" w:lineRule="exact"/>
              <w:rPr>
                <w:rFonts w:cstheme="minorHAnsi"/>
              </w:rPr>
            </w:pPr>
          </w:p>
          <w:p w14:paraId="0CA101BB" w14:textId="77777777" w:rsidR="009D122C" w:rsidRDefault="009D122C" w:rsidP="009D122C">
            <w:pPr>
              <w:spacing w:before="0" w:after="0" w:line="180" w:lineRule="exact"/>
              <w:rPr>
                <w:rFonts w:cstheme="minorHAnsi"/>
              </w:rPr>
            </w:pPr>
          </w:p>
          <w:p w14:paraId="00D222A9" w14:textId="77777777" w:rsidR="0010591A" w:rsidRDefault="0010591A" w:rsidP="0010591A">
            <w:pPr>
              <w:spacing w:before="0" w:after="0" w:line="180" w:lineRule="exact"/>
              <w:rPr>
                <w:rFonts w:cstheme="minorHAnsi"/>
              </w:rPr>
            </w:pPr>
          </w:p>
          <w:p w14:paraId="35FCF98B" w14:textId="77777777" w:rsidR="0010591A" w:rsidRDefault="0010591A" w:rsidP="0010591A">
            <w:pPr>
              <w:spacing w:before="0" w:after="0" w:line="180" w:lineRule="exact"/>
            </w:pPr>
          </w:p>
          <w:p w14:paraId="09C420AC" w14:textId="5E19204D" w:rsidR="0010591A" w:rsidRPr="007E261B" w:rsidRDefault="0010591A" w:rsidP="0010591A">
            <w:pPr>
              <w:spacing w:before="0" w:after="0" w:line="180" w:lineRule="exact"/>
              <w:rPr>
                <w:b/>
              </w:rPr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D6A4CD" w14:textId="07ADD1A1" w:rsidR="009D122C" w:rsidRPr="00AD5EC3" w:rsidRDefault="009D122C" w:rsidP="009D122C">
            <w:pPr>
              <w:spacing w:before="0" w:after="0" w:line="180" w:lineRule="exact"/>
              <w:rPr>
                <w:szCs w:val="16"/>
              </w:rPr>
            </w:pPr>
            <w:r w:rsidRPr="00DF7859"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Chicken Noodle Soup w/ Bread Roll</w:t>
            </w:r>
          </w:p>
          <w:p w14:paraId="437D087E" w14:textId="77777777" w:rsidR="009D122C" w:rsidRPr="00AD5EC3" w:rsidRDefault="009D122C" w:rsidP="009D122C">
            <w:pPr>
              <w:spacing w:before="0" w:after="0" w:line="180" w:lineRule="exact"/>
              <w:rPr>
                <w:rFonts w:ascii="Arial" w:hAnsi="Arial" w:cs="Arial"/>
              </w:rPr>
            </w:pPr>
            <w:r w:rsidRPr="006F507F">
              <w:rPr>
                <w:rFonts w:cs="Arial"/>
                <w:color w:val="4472C4" w:themeColor="accent5"/>
              </w:rPr>
              <w:t>●</w:t>
            </w:r>
            <w:r>
              <w:rPr>
                <w:rFonts w:cs="Arial"/>
                <w:color w:val="4472C4" w:themeColor="accent5"/>
              </w:rPr>
              <w:t xml:space="preserve"> </w:t>
            </w:r>
            <w:r>
              <w:rPr>
                <w:rFonts w:cs="Arial"/>
              </w:rPr>
              <w:t>Quinoa Veggie Wrap w/ Chips</w:t>
            </w:r>
          </w:p>
          <w:p w14:paraId="2EBB9035" w14:textId="08C64424" w:rsidR="009D122C" w:rsidRPr="008D0F69" w:rsidRDefault="009D122C" w:rsidP="009D122C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 w:rsidR="00DF5155">
              <w:rPr>
                <w:rFonts w:cs="Arial"/>
              </w:rPr>
              <w:t>Turkey &amp; Cheese Wrap</w:t>
            </w:r>
          </w:p>
          <w:p w14:paraId="6C981133" w14:textId="66EA9AAD" w:rsidR="009D122C" w:rsidRDefault="009D122C" w:rsidP="009D122C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ascii="Arial" w:hAnsi="Arial" w:cs="Arial"/>
                <w:color w:val="006400"/>
              </w:rPr>
              <w:t xml:space="preserve"> </w:t>
            </w:r>
            <w:r w:rsidR="001165BB">
              <w:rPr>
                <w:rFonts w:cs="Arial"/>
              </w:rPr>
              <w:t>Zucchini (Green)</w:t>
            </w:r>
          </w:p>
          <w:p w14:paraId="20D8CA77" w14:textId="77777777" w:rsidR="009D122C" w:rsidRPr="00D668A2" w:rsidRDefault="009D122C" w:rsidP="009D122C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>
              <w:rPr>
                <w:rFonts w:cstheme="minorHAnsi"/>
              </w:rPr>
              <w:t>Apple Slices</w:t>
            </w:r>
          </w:p>
          <w:p w14:paraId="37DBF14D" w14:textId="77777777" w:rsidR="009D122C" w:rsidRDefault="009D122C" w:rsidP="009D122C">
            <w:pPr>
              <w:spacing w:before="0" w:after="0" w:line="180" w:lineRule="exact"/>
              <w:rPr>
                <w:rFonts w:cs="Arial"/>
              </w:rPr>
            </w:pPr>
          </w:p>
          <w:p w14:paraId="0BC4E80C" w14:textId="77777777" w:rsidR="009D122C" w:rsidRDefault="009D122C" w:rsidP="009D122C">
            <w:pPr>
              <w:spacing w:before="0" w:after="0" w:line="180" w:lineRule="exact"/>
            </w:pPr>
          </w:p>
          <w:p w14:paraId="1C06DC5E" w14:textId="77777777" w:rsidR="009D122C" w:rsidRPr="00C17A6F" w:rsidRDefault="009D122C" w:rsidP="009D122C">
            <w:pPr>
              <w:spacing w:before="0" w:after="0" w:line="180" w:lineRule="exact"/>
            </w:pPr>
            <w:r w:rsidRPr="00C17A6F">
              <w:t>Extra: Smoothie –</w:t>
            </w:r>
            <w:r>
              <w:t xml:space="preserve"> Banana Berry</w:t>
            </w:r>
          </w:p>
          <w:p w14:paraId="6F5A4774" w14:textId="1E547C33" w:rsidR="0010591A" w:rsidRPr="003322C6" w:rsidRDefault="0010591A" w:rsidP="00BC56CB">
            <w:pPr>
              <w:spacing w:before="0" w:after="0" w:line="180" w:lineRule="exact"/>
              <w:rPr>
                <w:rFonts w:cstheme="minorHAnsi"/>
              </w:rPr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2C96309" w14:textId="77777777" w:rsidR="009D122C" w:rsidRDefault="009D122C" w:rsidP="009D122C">
            <w:pPr>
              <w:spacing w:before="0" w:after="0" w:line="180" w:lineRule="exact"/>
              <w:rPr>
                <w:szCs w:val="16"/>
              </w:rPr>
            </w:pPr>
            <w:r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Chicken Stir-Fry</w:t>
            </w:r>
          </w:p>
          <w:p w14:paraId="12E91FD9" w14:textId="77777777" w:rsidR="009D122C" w:rsidRDefault="009D122C" w:rsidP="009D122C">
            <w:pPr>
              <w:spacing w:before="0" w:after="0" w:line="180" w:lineRule="exact"/>
              <w:rPr>
                <w:rFonts w:ascii="Arial" w:hAnsi="Arial" w:cs="Arial"/>
              </w:rPr>
            </w:pPr>
            <w:r>
              <w:rPr>
                <w:rFonts w:cs="Arial"/>
                <w:color w:val="4472C4" w:themeColor="accent5"/>
              </w:rPr>
              <w:t xml:space="preserve">● </w:t>
            </w:r>
            <w:r>
              <w:rPr>
                <w:rFonts w:cs="Arial"/>
              </w:rPr>
              <w:t>Tofu Stir-Fry</w:t>
            </w:r>
          </w:p>
          <w:p w14:paraId="14777790" w14:textId="0A8F06AA" w:rsidR="009D122C" w:rsidRPr="00F45F7F" w:rsidRDefault="009D122C" w:rsidP="009D122C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 w:rsidR="00DF5155">
              <w:rPr>
                <w:rFonts w:cs="Arial"/>
              </w:rPr>
              <w:t>Salami &amp; Cheese Sandwich</w:t>
            </w:r>
          </w:p>
          <w:p w14:paraId="46329DD6" w14:textId="3733584D" w:rsidR="009D122C" w:rsidRDefault="009D122C" w:rsidP="009D122C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ascii="Arial" w:hAnsi="Arial" w:cs="Arial"/>
                <w:color w:val="006400"/>
              </w:rPr>
              <w:t xml:space="preserve"> </w:t>
            </w:r>
            <w:r w:rsidR="001165BB">
              <w:rPr>
                <w:rFonts w:cs="Arial"/>
              </w:rPr>
              <w:t>Corn</w:t>
            </w:r>
          </w:p>
          <w:p w14:paraId="1EDE025F" w14:textId="3AF7FA20" w:rsidR="009D122C" w:rsidRDefault="009D122C" w:rsidP="009D122C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 w:rsidR="004C153E">
              <w:rPr>
                <w:rFonts w:cstheme="minorHAnsi"/>
              </w:rPr>
              <w:t>Watermelon</w:t>
            </w:r>
          </w:p>
          <w:p w14:paraId="460DB201" w14:textId="77777777" w:rsidR="009D122C" w:rsidRDefault="009D122C" w:rsidP="009D122C">
            <w:pPr>
              <w:spacing w:before="0" w:after="0" w:line="180" w:lineRule="exact"/>
              <w:rPr>
                <w:rFonts w:cstheme="minorHAnsi"/>
              </w:rPr>
            </w:pPr>
          </w:p>
          <w:p w14:paraId="1672B2BF" w14:textId="77777777" w:rsidR="009D122C" w:rsidRDefault="009D122C" w:rsidP="009D122C">
            <w:pPr>
              <w:spacing w:before="0" w:after="0" w:line="180" w:lineRule="exact"/>
              <w:rPr>
                <w:rFonts w:cstheme="minorHAnsi"/>
              </w:rPr>
            </w:pPr>
          </w:p>
          <w:p w14:paraId="51427865" w14:textId="699F8689" w:rsidR="0010591A" w:rsidRPr="00FB4EE7" w:rsidRDefault="0010591A" w:rsidP="00BC56CB">
            <w:pPr>
              <w:spacing w:before="0" w:after="0" w:line="180" w:lineRule="exact"/>
            </w:pPr>
          </w:p>
        </w:tc>
      </w:tr>
      <w:tr w:rsidR="0010591A" w:rsidRPr="00D9795E" w14:paraId="03B3BF11" w14:textId="77777777" w:rsidTr="0064464D">
        <w:tc>
          <w:tcPr>
            <w:tcW w:w="3051" w:type="dxa"/>
            <w:tcBorders>
              <w:bottom w:val="nil"/>
            </w:tcBorders>
          </w:tcPr>
          <w:p w14:paraId="03FA7164" w14:textId="5BA18F10" w:rsidR="0010591A" w:rsidRPr="00D9795E" w:rsidRDefault="00E030C0" w:rsidP="0010591A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23</w:t>
            </w:r>
          </w:p>
        </w:tc>
        <w:tc>
          <w:tcPr>
            <w:tcW w:w="3050" w:type="dxa"/>
            <w:tcBorders>
              <w:bottom w:val="nil"/>
            </w:tcBorders>
          </w:tcPr>
          <w:p w14:paraId="39DCC6FF" w14:textId="3F11D97F" w:rsidR="0010591A" w:rsidRPr="00D9795E" w:rsidRDefault="00E030C0" w:rsidP="0010591A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24</w:t>
            </w:r>
          </w:p>
        </w:tc>
        <w:tc>
          <w:tcPr>
            <w:tcW w:w="3051" w:type="dxa"/>
            <w:tcBorders>
              <w:bottom w:val="nil"/>
            </w:tcBorders>
          </w:tcPr>
          <w:p w14:paraId="65CAEAEB" w14:textId="5679DA9D" w:rsidR="0010591A" w:rsidRPr="00D9795E" w:rsidRDefault="00E030C0" w:rsidP="0010591A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25</w:t>
            </w:r>
          </w:p>
        </w:tc>
        <w:tc>
          <w:tcPr>
            <w:tcW w:w="3051" w:type="dxa"/>
            <w:tcBorders>
              <w:bottom w:val="nil"/>
            </w:tcBorders>
          </w:tcPr>
          <w:p w14:paraId="34A321BF" w14:textId="45CD40FB" w:rsidR="0010591A" w:rsidRPr="00D9795E" w:rsidRDefault="00E030C0" w:rsidP="0010591A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26</w:t>
            </w:r>
          </w:p>
        </w:tc>
        <w:tc>
          <w:tcPr>
            <w:tcW w:w="3051" w:type="dxa"/>
            <w:tcBorders>
              <w:bottom w:val="nil"/>
            </w:tcBorders>
          </w:tcPr>
          <w:p w14:paraId="71527732" w14:textId="2B0C44B7" w:rsidR="0010591A" w:rsidRPr="00D9795E" w:rsidRDefault="00E030C0" w:rsidP="0010591A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27</w:t>
            </w:r>
          </w:p>
        </w:tc>
      </w:tr>
      <w:tr w:rsidR="006C47C1" w14:paraId="1440C7B7" w14:textId="77777777" w:rsidTr="0064464D">
        <w:trPr>
          <w:trHeight w:hRule="exact" w:val="1656"/>
        </w:trPr>
        <w:tc>
          <w:tcPr>
            <w:tcW w:w="3051" w:type="dxa"/>
            <w:tcBorders>
              <w:top w:val="nil"/>
              <w:bottom w:val="single" w:sz="4" w:space="0" w:color="auto"/>
            </w:tcBorders>
          </w:tcPr>
          <w:p w14:paraId="2F878F6B" w14:textId="0B42C4D5" w:rsidR="006C47C1" w:rsidRDefault="006C47C1" w:rsidP="006C47C1">
            <w:pPr>
              <w:spacing w:before="0" w:after="0" w:line="180" w:lineRule="exact"/>
              <w:rPr>
                <w:szCs w:val="16"/>
              </w:rPr>
            </w:pPr>
            <w:r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Chicken Tacos</w:t>
            </w:r>
          </w:p>
          <w:p w14:paraId="7E95D196" w14:textId="77777777" w:rsidR="006C47C1" w:rsidRDefault="006C47C1" w:rsidP="006C47C1">
            <w:pPr>
              <w:spacing w:before="0" w:after="0" w:line="180" w:lineRule="exact"/>
              <w:rPr>
                <w:rFonts w:ascii="Arial" w:hAnsi="Arial" w:cs="Arial"/>
              </w:rPr>
            </w:pPr>
            <w:r>
              <w:rPr>
                <w:rFonts w:cs="Arial"/>
                <w:color w:val="4472C4" w:themeColor="accent5"/>
              </w:rPr>
              <w:t xml:space="preserve">● </w:t>
            </w:r>
            <w:r>
              <w:rPr>
                <w:rFonts w:cs="Arial"/>
              </w:rPr>
              <w:t>Black Bean Tacos</w:t>
            </w:r>
          </w:p>
          <w:p w14:paraId="54965FE7" w14:textId="77777777" w:rsidR="006C47C1" w:rsidRPr="00207233" w:rsidRDefault="006C47C1" w:rsidP="006C47C1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>
              <w:rPr>
                <w:rFonts w:cs="Arial"/>
              </w:rPr>
              <w:t>Ham &amp; Cheese Sandwich</w:t>
            </w:r>
          </w:p>
          <w:p w14:paraId="27E9F6DD" w14:textId="28E0A041" w:rsidR="006C47C1" w:rsidRPr="00F22DA3" w:rsidRDefault="006C47C1" w:rsidP="006C47C1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cs="Arial"/>
                <w:color w:val="006400"/>
              </w:rPr>
              <w:t xml:space="preserve"> </w:t>
            </w:r>
            <w:r w:rsidR="001165BB">
              <w:rPr>
                <w:rFonts w:cs="Arial"/>
              </w:rPr>
              <w:t>Roasted Yams</w:t>
            </w:r>
          </w:p>
          <w:p w14:paraId="55B03CDF" w14:textId="77777777" w:rsidR="006C47C1" w:rsidRDefault="006C47C1" w:rsidP="006C47C1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>
              <w:rPr>
                <w:rFonts w:cstheme="minorHAnsi"/>
              </w:rPr>
              <w:t>Apple Slices</w:t>
            </w:r>
          </w:p>
          <w:p w14:paraId="651C26E1" w14:textId="77777777" w:rsidR="006C47C1" w:rsidRDefault="006C47C1" w:rsidP="006C47C1">
            <w:pPr>
              <w:spacing w:before="0" w:after="0" w:line="180" w:lineRule="exact"/>
              <w:rPr>
                <w:rFonts w:cstheme="minorHAnsi"/>
              </w:rPr>
            </w:pPr>
          </w:p>
          <w:p w14:paraId="040C66D9" w14:textId="77777777" w:rsidR="006C47C1" w:rsidRDefault="006C47C1" w:rsidP="006C47C1">
            <w:pPr>
              <w:spacing w:before="0" w:after="0" w:line="180" w:lineRule="exact"/>
              <w:rPr>
                <w:rFonts w:cstheme="minorHAnsi"/>
              </w:rPr>
            </w:pPr>
          </w:p>
          <w:p w14:paraId="2235FB79" w14:textId="633ED9B4" w:rsidR="006C47C1" w:rsidRPr="00C17A6F" w:rsidRDefault="006C47C1" w:rsidP="006C47C1">
            <w:pPr>
              <w:spacing w:before="0" w:after="0" w:line="180" w:lineRule="exact"/>
            </w:pPr>
          </w:p>
          <w:p w14:paraId="0BFD1D50" w14:textId="77777777" w:rsidR="006C47C1" w:rsidRDefault="006C47C1" w:rsidP="006C47C1">
            <w:pPr>
              <w:spacing w:before="0" w:after="0" w:line="180" w:lineRule="exact"/>
              <w:rPr>
                <w:rFonts w:cstheme="minorHAnsi"/>
              </w:rPr>
            </w:pPr>
          </w:p>
          <w:p w14:paraId="085A3D10" w14:textId="77777777" w:rsidR="006C47C1" w:rsidRDefault="006C47C1" w:rsidP="006C47C1">
            <w:pPr>
              <w:spacing w:before="0" w:after="0" w:line="180" w:lineRule="exact"/>
            </w:pPr>
          </w:p>
          <w:p w14:paraId="08E54EBB" w14:textId="77777777" w:rsidR="006C47C1" w:rsidRDefault="006C47C1" w:rsidP="006C47C1">
            <w:pPr>
              <w:spacing w:before="0" w:after="0" w:line="180" w:lineRule="exact"/>
            </w:pPr>
          </w:p>
          <w:p w14:paraId="600A0D16" w14:textId="77777777" w:rsidR="006C47C1" w:rsidRDefault="006C47C1" w:rsidP="006C47C1">
            <w:pPr>
              <w:spacing w:before="0" w:after="0" w:line="180" w:lineRule="exact"/>
            </w:pPr>
          </w:p>
          <w:p w14:paraId="7CA4E4D2" w14:textId="77777777" w:rsidR="006C47C1" w:rsidRDefault="006C47C1" w:rsidP="006C47C1">
            <w:pPr>
              <w:spacing w:before="0" w:after="0" w:line="180" w:lineRule="exact"/>
            </w:pPr>
          </w:p>
          <w:p w14:paraId="5CEB58B4" w14:textId="77777777" w:rsidR="006C47C1" w:rsidRDefault="006C47C1" w:rsidP="006C47C1">
            <w:pPr>
              <w:spacing w:before="0" w:after="0" w:line="180" w:lineRule="exact"/>
            </w:pPr>
          </w:p>
          <w:p w14:paraId="4BB6DA84" w14:textId="77777777" w:rsidR="006C47C1" w:rsidRDefault="006C47C1" w:rsidP="006C47C1">
            <w:pPr>
              <w:spacing w:before="0" w:after="0" w:line="180" w:lineRule="exact"/>
            </w:pPr>
          </w:p>
          <w:p w14:paraId="0338C556" w14:textId="7B6EB0D5" w:rsidR="006C47C1" w:rsidRPr="00D30B34" w:rsidRDefault="006C47C1" w:rsidP="006C47C1">
            <w:pPr>
              <w:spacing w:before="0" w:after="0" w:line="180" w:lineRule="exact"/>
              <w:rPr>
                <w:rFonts w:cstheme="minorHAnsi"/>
                <w:b/>
                <w:szCs w:val="16"/>
              </w:rPr>
            </w:pPr>
          </w:p>
        </w:tc>
        <w:tc>
          <w:tcPr>
            <w:tcW w:w="3050" w:type="dxa"/>
            <w:tcBorders>
              <w:top w:val="nil"/>
              <w:bottom w:val="single" w:sz="4" w:space="0" w:color="auto"/>
            </w:tcBorders>
          </w:tcPr>
          <w:p w14:paraId="782BF839" w14:textId="77777777" w:rsidR="006C47C1" w:rsidRDefault="006C47C1" w:rsidP="006C47C1">
            <w:pPr>
              <w:spacing w:before="0" w:after="0" w:line="180" w:lineRule="exact"/>
              <w:rPr>
                <w:szCs w:val="16"/>
              </w:rPr>
            </w:pPr>
            <w:r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Grilled Chicken Sandwich w/ Chips</w:t>
            </w:r>
          </w:p>
          <w:p w14:paraId="49DEAA2D" w14:textId="77777777" w:rsidR="006C47C1" w:rsidRDefault="006C47C1" w:rsidP="006C47C1">
            <w:pPr>
              <w:spacing w:before="0" w:after="0" w:line="180" w:lineRule="exact"/>
              <w:rPr>
                <w:rFonts w:ascii="Arial" w:hAnsi="Arial" w:cs="Arial"/>
              </w:rPr>
            </w:pPr>
            <w:r>
              <w:rPr>
                <w:rFonts w:cs="Arial"/>
                <w:color w:val="4472C4" w:themeColor="accent5"/>
              </w:rPr>
              <w:t xml:space="preserve">● </w:t>
            </w:r>
            <w:r>
              <w:rPr>
                <w:rFonts w:cs="Arial"/>
              </w:rPr>
              <w:t>Roasted Vegetable Sandwich w/ Chips</w:t>
            </w:r>
          </w:p>
          <w:p w14:paraId="7E3369C5" w14:textId="5F86561A" w:rsidR="006C47C1" w:rsidRPr="00207233" w:rsidRDefault="006C47C1" w:rsidP="006C47C1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 w:rsidR="00AA2E7C">
              <w:rPr>
                <w:rFonts w:cs="Arial"/>
              </w:rPr>
              <w:t>Basil Turkey BLT Sandwich</w:t>
            </w:r>
          </w:p>
          <w:p w14:paraId="156D9A36" w14:textId="1BBAAF96" w:rsidR="006C47C1" w:rsidRPr="00F22DA3" w:rsidRDefault="006C47C1" w:rsidP="006C47C1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cs="Arial"/>
                <w:color w:val="006400"/>
              </w:rPr>
              <w:t xml:space="preserve"> </w:t>
            </w:r>
            <w:r w:rsidR="001165BB">
              <w:rPr>
                <w:rFonts w:cs="Arial"/>
              </w:rPr>
              <w:t>Peas &amp; Carrot Blend</w:t>
            </w:r>
          </w:p>
          <w:p w14:paraId="28C1D5F9" w14:textId="3E89829A" w:rsidR="006C47C1" w:rsidRDefault="006C47C1" w:rsidP="006C47C1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 w:rsidR="004C153E">
              <w:rPr>
                <w:rFonts w:cstheme="minorHAnsi"/>
              </w:rPr>
              <w:t>Cantaloupe</w:t>
            </w:r>
          </w:p>
          <w:p w14:paraId="2F3A6875" w14:textId="77777777" w:rsidR="006C47C1" w:rsidRDefault="006C47C1" w:rsidP="006C47C1">
            <w:pPr>
              <w:spacing w:before="0" w:after="0" w:line="180" w:lineRule="exact"/>
              <w:rPr>
                <w:rFonts w:cstheme="minorHAnsi"/>
              </w:rPr>
            </w:pPr>
          </w:p>
          <w:p w14:paraId="6EC6106A" w14:textId="77777777" w:rsidR="006C47C1" w:rsidRPr="00C17A6F" w:rsidRDefault="006C47C1" w:rsidP="006C47C1">
            <w:pPr>
              <w:spacing w:before="0" w:after="0" w:line="180" w:lineRule="exact"/>
            </w:pPr>
            <w:r w:rsidRPr="00C17A6F">
              <w:t>Extra: Smoothie –</w:t>
            </w:r>
            <w:r>
              <w:t xml:space="preserve"> Banana Berry</w:t>
            </w:r>
          </w:p>
          <w:p w14:paraId="3F70B063" w14:textId="3D0ABF3D" w:rsidR="006C47C1" w:rsidRPr="00C17A6F" w:rsidRDefault="006C47C1" w:rsidP="006C47C1">
            <w:pPr>
              <w:spacing w:before="0" w:after="0" w:line="180" w:lineRule="exact"/>
            </w:pPr>
          </w:p>
          <w:p w14:paraId="612BA5CC" w14:textId="77777777" w:rsidR="006C47C1" w:rsidRDefault="006C47C1" w:rsidP="006C47C1">
            <w:pPr>
              <w:spacing w:before="0" w:after="0" w:line="180" w:lineRule="exact"/>
              <w:rPr>
                <w:rFonts w:cstheme="minorHAnsi"/>
              </w:rPr>
            </w:pPr>
          </w:p>
          <w:p w14:paraId="62846929" w14:textId="77777777" w:rsidR="006C47C1" w:rsidRDefault="006C47C1" w:rsidP="006C47C1">
            <w:pPr>
              <w:spacing w:before="0" w:after="0" w:line="180" w:lineRule="exact"/>
              <w:rPr>
                <w:b/>
              </w:rPr>
            </w:pPr>
          </w:p>
          <w:p w14:paraId="0CC332DF" w14:textId="77777777" w:rsidR="006C47C1" w:rsidRDefault="006C47C1" w:rsidP="006C47C1">
            <w:pPr>
              <w:spacing w:before="0" w:after="0" w:line="180" w:lineRule="exact"/>
              <w:rPr>
                <w:b/>
              </w:rPr>
            </w:pPr>
          </w:p>
          <w:p w14:paraId="37835AD9" w14:textId="77777777" w:rsidR="006C47C1" w:rsidRDefault="006C47C1" w:rsidP="006C47C1">
            <w:pPr>
              <w:spacing w:before="0" w:after="0" w:line="180" w:lineRule="exact"/>
              <w:rPr>
                <w:b/>
              </w:rPr>
            </w:pPr>
          </w:p>
          <w:p w14:paraId="4540F566" w14:textId="77777777" w:rsidR="006C47C1" w:rsidRDefault="006C47C1" w:rsidP="006C47C1">
            <w:pPr>
              <w:spacing w:before="0" w:after="0" w:line="180" w:lineRule="exact"/>
              <w:rPr>
                <w:b/>
              </w:rPr>
            </w:pPr>
          </w:p>
          <w:p w14:paraId="6813173B" w14:textId="77777777" w:rsidR="006C47C1" w:rsidRDefault="006C47C1" w:rsidP="006C47C1">
            <w:pPr>
              <w:spacing w:before="0" w:after="0" w:line="180" w:lineRule="exact"/>
              <w:rPr>
                <w:b/>
              </w:rPr>
            </w:pPr>
          </w:p>
          <w:p w14:paraId="3F6F0FB8" w14:textId="77777777" w:rsidR="006C47C1" w:rsidRDefault="006C47C1" w:rsidP="006C47C1">
            <w:pPr>
              <w:spacing w:before="0" w:after="0" w:line="180" w:lineRule="exact"/>
              <w:rPr>
                <w:b/>
              </w:rPr>
            </w:pPr>
          </w:p>
          <w:p w14:paraId="22BAE528" w14:textId="77777777" w:rsidR="006C47C1" w:rsidRDefault="006C47C1" w:rsidP="006C47C1">
            <w:pPr>
              <w:spacing w:before="0" w:after="0" w:line="180" w:lineRule="exact"/>
              <w:rPr>
                <w:b/>
              </w:rPr>
            </w:pPr>
          </w:p>
          <w:p w14:paraId="42433BDB" w14:textId="3E43BD97" w:rsidR="006C47C1" w:rsidRPr="00FB4EE7" w:rsidRDefault="006C47C1" w:rsidP="006C47C1">
            <w:pPr>
              <w:spacing w:before="0" w:after="0" w:line="180" w:lineRule="exact"/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</w:tcPr>
          <w:p w14:paraId="703CABD3" w14:textId="77777777" w:rsidR="006C47C1" w:rsidRPr="00BC56CB" w:rsidRDefault="006C47C1" w:rsidP="006C47C1">
            <w:pPr>
              <w:spacing w:before="0" w:after="0" w:line="180" w:lineRule="exact"/>
              <w:rPr>
                <w:b/>
                <w:bCs/>
                <w:szCs w:val="16"/>
              </w:rPr>
            </w:pPr>
            <w:r w:rsidRPr="00BC56CB">
              <w:rPr>
                <w:rFonts w:ascii="Arial" w:hAnsi="Arial" w:cs="Arial"/>
                <w:b/>
                <w:bCs/>
                <w:color w:val="C00000"/>
                <w:szCs w:val="16"/>
              </w:rPr>
              <w:t>●</w:t>
            </w:r>
            <w:r w:rsidRPr="00BC56CB">
              <w:rPr>
                <w:b/>
                <w:bCs/>
                <w:color w:val="0070C0"/>
                <w:szCs w:val="16"/>
              </w:rPr>
              <w:t xml:space="preserve"> </w:t>
            </w:r>
            <w:r w:rsidRPr="00BC56CB">
              <w:rPr>
                <w:b/>
                <w:bCs/>
                <w:szCs w:val="16"/>
              </w:rPr>
              <w:t>Spaghetti w/ Meat Sauce</w:t>
            </w:r>
          </w:p>
          <w:p w14:paraId="6298A1FB" w14:textId="77777777" w:rsidR="006C47C1" w:rsidRPr="00BC56CB" w:rsidRDefault="006C47C1" w:rsidP="006C47C1">
            <w:pPr>
              <w:spacing w:before="0" w:after="0" w:line="180" w:lineRule="exact"/>
              <w:rPr>
                <w:rFonts w:ascii="Arial" w:hAnsi="Arial" w:cs="Arial"/>
                <w:b/>
                <w:bCs/>
              </w:rPr>
            </w:pPr>
            <w:r w:rsidRPr="00BC56CB">
              <w:rPr>
                <w:rFonts w:cs="Arial"/>
                <w:b/>
                <w:bCs/>
                <w:color w:val="4472C4" w:themeColor="accent5"/>
              </w:rPr>
              <w:t xml:space="preserve">● </w:t>
            </w:r>
            <w:r w:rsidRPr="00BC56CB">
              <w:rPr>
                <w:rFonts w:cs="Arial"/>
                <w:b/>
                <w:bCs/>
              </w:rPr>
              <w:t>Spaghetti w/ Tomato Sauce</w:t>
            </w:r>
          </w:p>
          <w:p w14:paraId="148AFC6B" w14:textId="77777777" w:rsidR="006C47C1" w:rsidRPr="00BC56CB" w:rsidRDefault="006C47C1" w:rsidP="006C47C1">
            <w:pPr>
              <w:spacing w:before="0" w:after="0" w:line="180" w:lineRule="exact"/>
              <w:rPr>
                <w:rFonts w:ascii="Arial" w:hAnsi="Arial" w:cs="Arial"/>
                <w:b/>
                <w:bCs/>
              </w:rPr>
            </w:pPr>
            <w:r w:rsidRPr="00BC56CB">
              <w:rPr>
                <w:rFonts w:cs="Arial"/>
                <w:b/>
                <w:bCs/>
                <w:color w:val="ED7D31" w:themeColor="accent2"/>
              </w:rPr>
              <w:t xml:space="preserve">● </w:t>
            </w:r>
            <w:r w:rsidRPr="00BC56CB">
              <w:rPr>
                <w:rFonts w:cs="Arial"/>
                <w:b/>
                <w:bCs/>
              </w:rPr>
              <w:t>Turkey &amp; Cheese Sandwich</w:t>
            </w:r>
          </w:p>
          <w:p w14:paraId="33024D5E" w14:textId="392FEA4A" w:rsidR="006C47C1" w:rsidRPr="00BC56CB" w:rsidRDefault="006C47C1" w:rsidP="006C47C1">
            <w:pPr>
              <w:spacing w:before="0" w:after="0" w:line="180" w:lineRule="exact"/>
              <w:rPr>
                <w:rFonts w:cs="Arial"/>
                <w:b/>
                <w:bCs/>
              </w:rPr>
            </w:pPr>
            <w:r w:rsidRPr="00BC56CB">
              <w:rPr>
                <w:rFonts w:ascii="Arial" w:hAnsi="Arial" w:cs="Arial"/>
                <w:b/>
                <w:bCs/>
                <w:color w:val="006400"/>
              </w:rPr>
              <w:t>●</w:t>
            </w:r>
            <w:r w:rsidRPr="00BC56CB">
              <w:rPr>
                <w:rFonts w:cs="Arial"/>
                <w:b/>
                <w:bCs/>
                <w:color w:val="006400"/>
              </w:rPr>
              <w:t xml:space="preserve"> </w:t>
            </w:r>
            <w:r w:rsidR="001165BB" w:rsidRPr="00BC56CB">
              <w:rPr>
                <w:rFonts w:cs="Arial"/>
                <w:b/>
                <w:bCs/>
              </w:rPr>
              <w:t>Roasted Beets</w:t>
            </w:r>
          </w:p>
          <w:p w14:paraId="7A5EE756" w14:textId="77777777" w:rsidR="006C47C1" w:rsidRPr="00BC56CB" w:rsidRDefault="006C47C1" w:rsidP="006C47C1">
            <w:pPr>
              <w:spacing w:before="0" w:after="0" w:line="180" w:lineRule="exact"/>
              <w:rPr>
                <w:rFonts w:cstheme="minorHAnsi"/>
                <w:b/>
                <w:bCs/>
              </w:rPr>
            </w:pPr>
            <w:r w:rsidRPr="00BC56CB">
              <w:rPr>
                <w:rFonts w:ascii="Arial" w:hAnsi="Arial" w:cs="Arial"/>
                <w:b/>
                <w:bCs/>
                <w:color w:val="FFC000"/>
              </w:rPr>
              <w:t xml:space="preserve">● </w:t>
            </w:r>
            <w:r w:rsidRPr="00BC56CB">
              <w:rPr>
                <w:rFonts w:cstheme="minorHAnsi"/>
                <w:b/>
                <w:bCs/>
              </w:rPr>
              <w:t>Honeydew</w:t>
            </w:r>
          </w:p>
          <w:p w14:paraId="25DDC66E" w14:textId="77777777" w:rsidR="006C47C1" w:rsidRPr="00BC56CB" w:rsidRDefault="006C47C1" w:rsidP="006C47C1">
            <w:pPr>
              <w:spacing w:before="0" w:after="0" w:line="180" w:lineRule="exact"/>
              <w:rPr>
                <w:b/>
                <w:bCs/>
              </w:rPr>
            </w:pPr>
          </w:p>
          <w:p w14:paraId="48122AEC" w14:textId="77777777" w:rsidR="006C47C1" w:rsidRPr="00BC56CB" w:rsidRDefault="006C47C1" w:rsidP="006C47C1">
            <w:pPr>
              <w:spacing w:before="0" w:after="0" w:line="180" w:lineRule="exact"/>
              <w:rPr>
                <w:b/>
                <w:bCs/>
              </w:rPr>
            </w:pPr>
          </w:p>
          <w:p w14:paraId="44C64466" w14:textId="77777777" w:rsidR="006C47C1" w:rsidRPr="00BC56CB" w:rsidRDefault="006C47C1" w:rsidP="006C47C1">
            <w:pPr>
              <w:spacing w:before="0" w:after="0" w:line="180" w:lineRule="exact"/>
              <w:rPr>
                <w:b/>
                <w:bCs/>
              </w:rPr>
            </w:pPr>
          </w:p>
          <w:p w14:paraId="76B413DD" w14:textId="4E839454" w:rsidR="006C47C1" w:rsidRPr="00BC56CB" w:rsidRDefault="006C47C1" w:rsidP="006C47C1">
            <w:pPr>
              <w:spacing w:before="0" w:after="0" w:line="180" w:lineRule="exact"/>
              <w:rPr>
                <w:b/>
                <w:bCs/>
              </w:rPr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</w:tcPr>
          <w:p w14:paraId="3097053D" w14:textId="77777777" w:rsidR="006C47C1" w:rsidRPr="00AD5EC3" w:rsidRDefault="006C47C1" w:rsidP="006C47C1">
            <w:pPr>
              <w:spacing w:before="0" w:after="0" w:line="180" w:lineRule="exact"/>
              <w:rPr>
                <w:szCs w:val="16"/>
              </w:rPr>
            </w:pPr>
            <w:r w:rsidRPr="00DF7859"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Chicken Wild Rice Soup w/ Bread Roll</w:t>
            </w:r>
          </w:p>
          <w:p w14:paraId="2CB0B167" w14:textId="0CE9BF2B" w:rsidR="006C47C1" w:rsidRPr="00AD5EC3" w:rsidRDefault="006C47C1" w:rsidP="006C47C1">
            <w:pPr>
              <w:spacing w:before="0" w:after="0" w:line="180" w:lineRule="exact"/>
              <w:rPr>
                <w:rFonts w:ascii="Arial" w:hAnsi="Arial" w:cs="Arial"/>
              </w:rPr>
            </w:pPr>
            <w:r w:rsidRPr="006F507F">
              <w:rPr>
                <w:rFonts w:cs="Arial"/>
                <w:color w:val="4472C4" w:themeColor="accent5"/>
              </w:rPr>
              <w:t>●</w:t>
            </w:r>
            <w:r>
              <w:rPr>
                <w:rFonts w:cs="Arial"/>
                <w:color w:val="4472C4" w:themeColor="accent5"/>
              </w:rPr>
              <w:t xml:space="preserve"> </w:t>
            </w:r>
            <w:r w:rsidR="00CF6945">
              <w:rPr>
                <w:rFonts w:cs="Arial"/>
              </w:rPr>
              <w:t>Roasted Vegetable Sandwich</w:t>
            </w:r>
            <w:r>
              <w:rPr>
                <w:rFonts w:cs="Arial"/>
              </w:rPr>
              <w:t xml:space="preserve"> w/ Chips</w:t>
            </w:r>
          </w:p>
          <w:p w14:paraId="119297C2" w14:textId="77777777" w:rsidR="006C47C1" w:rsidRPr="008D0F69" w:rsidRDefault="006C47C1" w:rsidP="006C47C1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>
              <w:rPr>
                <w:rFonts w:cs="Arial"/>
              </w:rPr>
              <w:t>Ham &amp; Cheese Wrap</w:t>
            </w:r>
          </w:p>
          <w:p w14:paraId="3FD4B110" w14:textId="716A8825" w:rsidR="006C47C1" w:rsidRDefault="006C47C1" w:rsidP="006C47C1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ascii="Arial" w:hAnsi="Arial" w:cs="Arial"/>
                <w:color w:val="006400"/>
              </w:rPr>
              <w:t xml:space="preserve"> </w:t>
            </w:r>
            <w:r w:rsidR="001165BB">
              <w:rPr>
                <w:rFonts w:cs="Arial"/>
              </w:rPr>
              <w:t>Cauliflower Blend</w:t>
            </w:r>
          </w:p>
          <w:p w14:paraId="65C9FEF1" w14:textId="7E5794E8" w:rsidR="006C47C1" w:rsidRPr="00CF6945" w:rsidRDefault="006C47C1" w:rsidP="006C47C1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 w:rsidR="004C153E">
              <w:rPr>
                <w:rFonts w:cstheme="minorHAnsi"/>
              </w:rPr>
              <w:t>Watermelon</w:t>
            </w:r>
          </w:p>
          <w:p w14:paraId="5342C23C" w14:textId="5F030ACD" w:rsidR="006C47C1" w:rsidRPr="00C17A6F" w:rsidRDefault="006C47C1" w:rsidP="006C47C1">
            <w:pPr>
              <w:spacing w:before="0" w:after="0" w:line="180" w:lineRule="exact"/>
            </w:pPr>
            <w:r w:rsidRPr="00C17A6F">
              <w:t xml:space="preserve">Extra: Smoothie </w:t>
            </w:r>
            <w:r w:rsidR="0072423B">
              <w:t>– Banana Berry</w:t>
            </w:r>
          </w:p>
          <w:p w14:paraId="26837B5B" w14:textId="113CF6CC" w:rsidR="006C47C1" w:rsidRPr="00B13D20" w:rsidRDefault="006C47C1" w:rsidP="006C47C1">
            <w:pPr>
              <w:spacing w:before="0" w:after="0" w:line="180" w:lineRule="exact"/>
              <w:rPr>
                <w:b/>
                <w:bCs/>
              </w:rPr>
            </w:pPr>
          </w:p>
        </w:tc>
        <w:tc>
          <w:tcPr>
            <w:tcW w:w="3051" w:type="dxa"/>
            <w:tcBorders>
              <w:top w:val="nil"/>
              <w:bottom w:val="single" w:sz="4" w:space="0" w:color="auto"/>
            </w:tcBorders>
          </w:tcPr>
          <w:p w14:paraId="60A24F9E" w14:textId="451D3413" w:rsidR="006C47C1" w:rsidRDefault="006C47C1" w:rsidP="006C47C1">
            <w:pPr>
              <w:spacing w:before="0" w:after="0" w:line="180" w:lineRule="exact"/>
              <w:rPr>
                <w:szCs w:val="16"/>
              </w:rPr>
            </w:pPr>
            <w:r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Southwest Chicken Wrap w/ Cold Ham Pasta</w:t>
            </w:r>
          </w:p>
          <w:p w14:paraId="4DD5451A" w14:textId="77777777" w:rsidR="006C47C1" w:rsidRDefault="006C47C1" w:rsidP="006C47C1">
            <w:pPr>
              <w:spacing w:before="0" w:after="0" w:line="180" w:lineRule="exact"/>
              <w:rPr>
                <w:rFonts w:ascii="Arial" w:hAnsi="Arial" w:cs="Arial"/>
              </w:rPr>
            </w:pPr>
            <w:r>
              <w:rPr>
                <w:rFonts w:cs="Arial"/>
                <w:color w:val="4472C4" w:themeColor="accent5"/>
              </w:rPr>
              <w:t xml:space="preserve">● </w:t>
            </w:r>
            <w:r>
              <w:rPr>
                <w:rFonts w:cs="Arial"/>
              </w:rPr>
              <w:t>Quinoa Veggie Wrap w/ Cold Chickpea Pasta</w:t>
            </w:r>
          </w:p>
          <w:p w14:paraId="09C8D515" w14:textId="77777777" w:rsidR="006C47C1" w:rsidRPr="00F45F7F" w:rsidRDefault="006C47C1" w:rsidP="006C47C1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>
              <w:rPr>
                <w:rFonts w:cs="Arial"/>
              </w:rPr>
              <w:t>Salami &amp; Cheese Wrap</w:t>
            </w:r>
            <w:r w:rsidRPr="001C746A">
              <w:rPr>
                <w:rFonts w:cs="Arial"/>
              </w:rPr>
              <w:t xml:space="preserve"> </w:t>
            </w:r>
          </w:p>
          <w:p w14:paraId="78A349E9" w14:textId="3D84D5B2" w:rsidR="006C47C1" w:rsidRPr="00F22DA3" w:rsidRDefault="006C47C1" w:rsidP="006C47C1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ascii="Arial" w:hAnsi="Arial" w:cs="Arial"/>
                <w:color w:val="006400"/>
              </w:rPr>
              <w:t xml:space="preserve"> </w:t>
            </w:r>
            <w:r w:rsidR="001165BB">
              <w:rPr>
                <w:rFonts w:cs="Arial"/>
              </w:rPr>
              <w:t>Broccoli</w:t>
            </w:r>
          </w:p>
          <w:p w14:paraId="2B577432" w14:textId="14A04AA3" w:rsidR="006C47C1" w:rsidRDefault="006C47C1" w:rsidP="006C47C1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 w:rsidR="004C153E">
              <w:rPr>
                <w:rFonts w:cstheme="minorHAnsi"/>
              </w:rPr>
              <w:t>Orange Slices</w:t>
            </w:r>
          </w:p>
          <w:p w14:paraId="5364334E" w14:textId="21F92A66" w:rsidR="006C47C1" w:rsidRPr="003A53A8" w:rsidRDefault="006C47C1" w:rsidP="006C47C1">
            <w:pPr>
              <w:spacing w:before="0" w:after="0" w:line="180" w:lineRule="exact"/>
              <w:jc w:val="center"/>
              <w:rPr>
                <w:b/>
                <w:bCs/>
                <w:szCs w:val="16"/>
              </w:rPr>
            </w:pPr>
          </w:p>
          <w:p w14:paraId="0ACDCD11" w14:textId="6ACE84EB" w:rsidR="006C47C1" w:rsidRPr="00FB4EE7" w:rsidRDefault="006C47C1" w:rsidP="006C47C1">
            <w:pPr>
              <w:spacing w:before="0" w:after="0" w:line="180" w:lineRule="exact"/>
            </w:pPr>
          </w:p>
        </w:tc>
      </w:tr>
      <w:tr w:rsidR="006C47C1" w14:paraId="623A9FAC" w14:textId="77777777" w:rsidTr="0064464D">
        <w:tc>
          <w:tcPr>
            <w:tcW w:w="3051" w:type="dxa"/>
            <w:tcBorders>
              <w:bottom w:val="nil"/>
            </w:tcBorders>
          </w:tcPr>
          <w:p w14:paraId="143A7659" w14:textId="4E635A46" w:rsidR="006C47C1" w:rsidRPr="00D9795E" w:rsidRDefault="006C47C1" w:rsidP="006C47C1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30</w:t>
            </w:r>
          </w:p>
        </w:tc>
        <w:tc>
          <w:tcPr>
            <w:tcW w:w="3050" w:type="dxa"/>
            <w:tcBorders>
              <w:bottom w:val="nil"/>
            </w:tcBorders>
          </w:tcPr>
          <w:p w14:paraId="21DAF705" w14:textId="3E104514" w:rsidR="006C47C1" w:rsidRPr="00D9795E" w:rsidRDefault="006C47C1" w:rsidP="006C47C1">
            <w:pPr>
              <w:pStyle w:val="Dates"/>
              <w:rPr>
                <w:b/>
                <w:color w:val="auto"/>
                <w:sz w:val="18"/>
              </w:rPr>
            </w:pPr>
            <w:r>
              <w:rPr>
                <w:b/>
                <w:color w:val="auto"/>
                <w:sz w:val="18"/>
              </w:rPr>
              <w:t>31</w:t>
            </w:r>
          </w:p>
        </w:tc>
        <w:tc>
          <w:tcPr>
            <w:tcW w:w="3051" w:type="dxa"/>
            <w:tcBorders>
              <w:bottom w:val="nil"/>
            </w:tcBorders>
          </w:tcPr>
          <w:p w14:paraId="6843479E" w14:textId="1136DBB9" w:rsidR="006C47C1" w:rsidRPr="00D9795E" w:rsidRDefault="006C47C1" w:rsidP="006C47C1">
            <w:pPr>
              <w:pStyle w:val="Dates"/>
              <w:rPr>
                <w:b/>
                <w:color w:val="auto"/>
                <w:sz w:val="18"/>
              </w:rPr>
            </w:pPr>
          </w:p>
        </w:tc>
        <w:tc>
          <w:tcPr>
            <w:tcW w:w="3051" w:type="dxa"/>
            <w:tcBorders>
              <w:bottom w:val="nil"/>
            </w:tcBorders>
          </w:tcPr>
          <w:p w14:paraId="781F5934" w14:textId="0097F851" w:rsidR="006C47C1" w:rsidRPr="0069769B" w:rsidRDefault="006C47C1" w:rsidP="006C47C1">
            <w:pPr>
              <w:pStyle w:val="Dates"/>
              <w:rPr>
                <w:b/>
                <w:color w:val="auto"/>
                <w:sz w:val="18"/>
              </w:rPr>
            </w:pPr>
          </w:p>
        </w:tc>
        <w:tc>
          <w:tcPr>
            <w:tcW w:w="3051" w:type="dxa"/>
            <w:tcBorders>
              <w:bottom w:val="nil"/>
            </w:tcBorders>
          </w:tcPr>
          <w:p w14:paraId="65AE13CD" w14:textId="611DE010" w:rsidR="006C47C1" w:rsidRPr="00002B69" w:rsidRDefault="006C47C1" w:rsidP="006C47C1">
            <w:pPr>
              <w:pStyle w:val="Dates"/>
              <w:rPr>
                <w:b/>
                <w:color w:val="808080" w:themeColor="background1" w:themeShade="80"/>
                <w:sz w:val="18"/>
              </w:rPr>
            </w:pPr>
          </w:p>
        </w:tc>
      </w:tr>
      <w:tr w:rsidR="006C47C1" w14:paraId="099F3131" w14:textId="77777777" w:rsidTr="0064464D">
        <w:trPr>
          <w:trHeight w:hRule="exact" w:val="1656"/>
        </w:trPr>
        <w:tc>
          <w:tcPr>
            <w:tcW w:w="3051" w:type="dxa"/>
            <w:tcBorders>
              <w:top w:val="nil"/>
            </w:tcBorders>
          </w:tcPr>
          <w:p w14:paraId="4D8CEE39" w14:textId="77777777" w:rsidR="006C47C1" w:rsidRPr="00AD5EC3" w:rsidRDefault="006C47C1" w:rsidP="006C47C1">
            <w:pPr>
              <w:spacing w:before="0" w:after="0" w:line="180" w:lineRule="exact"/>
              <w:rPr>
                <w:szCs w:val="16"/>
              </w:rPr>
            </w:pPr>
            <w:r w:rsidRPr="00DF7859"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Chicken Fried Rice</w:t>
            </w:r>
          </w:p>
          <w:p w14:paraId="329BE99C" w14:textId="77777777" w:rsidR="006C47C1" w:rsidRPr="00AD5EC3" w:rsidRDefault="006C47C1" w:rsidP="006C47C1">
            <w:pPr>
              <w:spacing w:before="0" w:after="0" w:line="180" w:lineRule="exact"/>
              <w:rPr>
                <w:rFonts w:ascii="Arial" w:hAnsi="Arial" w:cs="Arial"/>
              </w:rPr>
            </w:pPr>
            <w:r w:rsidRPr="006F507F">
              <w:rPr>
                <w:rFonts w:cs="Arial"/>
                <w:color w:val="4472C4" w:themeColor="accent5"/>
              </w:rPr>
              <w:t>●</w:t>
            </w:r>
            <w:r>
              <w:rPr>
                <w:rFonts w:cs="Arial"/>
                <w:color w:val="4472C4" w:themeColor="accent5"/>
              </w:rPr>
              <w:t xml:space="preserve"> </w:t>
            </w:r>
            <w:r>
              <w:rPr>
                <w:rFonts w:cs="Arial"/>
              </w:rPr>
              <w:t>Tofu Fried Rice</w:t>
            </w:r>
          </w:p>
          <w:p w14:paraId="225DC48A" w14:textId="02E057BA" w:rsidR="006C47C1" w:rsidRPr="00E83946" w:rsidRDefault="006C47C1" w:rsidP="006C47C1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 w:rsidR="00AA2E7C">
              <w:rPr>
                <w:rFonts w:cs="Arial"/>
              </w:rPr>
              <w:t>Turkey</w:t>
            </w:r>
            <w:r>
              <w:rPr>
                <w:rFonts w:cs="Arial"/>
              </w:rPr>
              <w:t xml:space="preserve"> &amp; Cheese Wrap</w:t>
            </w:r>
          </w:p>
          <w:p w14:paraId="0249A4D3" w14:textId="612DF2C6" w:rsidR="006C47C1" w:rsidRPr="00E83946" w:rsidRDefault="006C47C1" w:rsidP="006C47C1">
            <w:pPr>
              <w:spacing w:before="0" w:after="0" w:line="180" w:lineRule="exact"/>
              <w:rPr>
                <w:rFonts w:cs="Arial"/>
              </w:rPr>
            </w:pPr>
            <w:r w:rsidRPr="00BF367B">
              <w:rPr>
                <w:rFonts w:ascii="Arial" w:hAnsi="Arial" w:cs="Arial"/>
                <w:color w:val="538135" w:themeColor="accent6" w:themeShade="BF"/>
              </w:rPr>
              <w:t>●</w:t>
            </w:r>
            <w:r w:rsidRPr="00E83946">
              <w:rPr>
                <w:rFonts w:cs="Arial"/>
              </w:rPr>
              <w:t xml:space="preserve"> </w:t>
            </w:r>
            <w:r w:rsidR="001165BB">
              <w:rPr>
                <w:rFonts w:cs="Arial"/>
              </w:rPr>
              <w:t>Squash (Yellow)</w:t>
            </w:r>
          </w:p>
          <w:p w14:paraId="5E44D917" w14:textId="29026F62" w:rsidR="006C47C1" w:rsidRDefault="006C47C1" w:rsidP="006C47C1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cs="Arial"/>
              </w:rPr>
              <w:t xml:space="preserve"> </w:t>
            </w:r>
            <w:r w:rsidR="004C153E">
              <w:rPr>
                <w:rFonts w:cs="Arial"/>
              </w:rPr>
              <w:t>Honeydew</w:t>
            </w:r>
          </w:p>
          <w:p w14:paraId="1249282B" w14:textId="77777777" w:rsidR="006C47C1" w:rsidRDefault="006C47C1" w:rsidP="006C47C1">
            <w:pPr>
              <w:spacing w:before="0" w:after="0" w:line="180" w:lineRule="exact"/>
              <w:rPr>
                <w:rFonts w:cstheme="minorHAnsi"/>
              </w:rPr>
            </w:pPr>
          </w:p>
          <w:p w14:paraId="1B96B7D0" w14:textId="77777777" w:rsidR="006C47C1" w:rsidRDefault="006C47C1" w:rsidP="006C47C1">
            <w:pPr>
              <w:spacing w:before="0" w:after="0" w:line="180" w:lineRule="exact"/>
              <w:jc w:val="center"/>
              <w:rPr>
                <w:b/>
                <w:bCs/>
                <w:szCs w:val="16"/>
              </w:rPr>
            </w:pPr>
          </w:p>
          <w:p w14:paraId="151D1482" w14:textId="1D7C123A" w:rsidR="006C47C1" w:rsidRPr="00B81CDA" w:rsidRDefault="006C47C1" w:rsidP="0072423B">
            <w:pPr>
              <w:spacing w:before="0" w:after="0" w:line="180" w:lineRule="exact"/>
              <w:rPr>
                <w:rFonts w:cstheme="minorHAnsi"/>
              </w:rPr>
            </w:pPr>
          </w:p>
        </w:tc>
        <w:tc>
          <w:tcPr>
            <w:tcW w:w="3050" w:type="dxa"/>
            <w:tcBorders>
              <w:top w:val="nil"/>
            </w:tcBorders>
          </w:tcPr>
          <w:p w14:paraId="6E20C4C5" w14:textId="77777777" w:rsidR="006C47C1" w:rsidRPr="00AD5EC3" w:rsidRDefault="006C47C1" w:rsidP="006C47C1">
            <w:pPr>
              <w:spacing w:before="0" w:after="0" w:line="180" w:lineRule="exact"/>
              <w:rPr>
                <w:szCs w:val="16"/>
              </w:rPr>
            </w:pPr>
            <w:r w:rsidRPr="00DF7859">
              <w:rPr>
                <w:rFonts w:ascii="Arial" w:hAnsi="Arial" w:cs="Arial"/>
                <w:color w:val="C00000"/>
                <w:szCs w:val="16"/>
              </w:rPr>
              <w:t>●</w:t>
            </w:r>
            <w:r>
              <w:rPr>
                <w:color w:val="0070C0"/>
                <w:szCs w:val="16"/>
              </w:rPr>
              <w:t xml:space="preserve"> </w:t>
            </w:r>
            <w:r>
              <w:rPr>
                <w:szCs w:val="16"/>
              </w:rPr>
              <w:t>Agra Dog w/ Goldfish</w:t>
            </w:r>
          </w:p>
          <w:p w14:paraId="7A29B4F8" w14:textId="77777777" w:rsidR="006C47C1" w:rsidRPr="00AD5EC3" w:rsidRDefault="006C47C1" w:rsidP="006C47C1">
            <w:pPr>
              <w:spacing w:before="0" w:after="0" w:line="180" w:lineRule="exact"/>
              <w:rPr>
                <w:rFonts w:ascii="Arial" w:hAnsi="Arial" w:cs="Arial"/>
              </w:rPr>
            </w:pPr>
            <w:r w:rsidRPr="006F507F">
              <w:rPr>
                <w:rFonts w:cs="Arial"/>
                <w:color w:val="4472C4" w:themeColor="accent5"/>
              </w:rPr>
              <w:t>●</w:t>
            </w:r>
            <w:r>
              <w:rPr>
                <w:rFonts w:cs="Arial"/>
                <w:color w:val="4472C4" w:themeColor="accent5"/>
              </w:rPr>
              <w:t xml:space="preserve"> </w:t>
            </w:r>
            <w:r>
              <w:rPr>
                <w:rFonts w:cs="Arial"/>
              </w:rPr>
              <w:t>Roasted Vegetable Sandwich w/ Goldfish</w:t>
            </w:r>
          </w:p>
          <w:p w14:paraId="2D109497" w14:textId="77777777" w:rsidR="006C47C1" w:rsidRPr="00F45F7F" w:rsidRDefault="006C47C1" w:rsidP="006C47C1">
            <w:pPr>
              <w:spacing w:before="0" w:after="0" w:line="180" w:lineRule="exact"/>
              <w:rPr>
                <w:rFonts w:ascii="Arial" w:hAnsi="Arial" w:cs="Arial"/>
              </w:rPr>
            </w:pPr>
            <w:r w:rsidRPr="00EF59A9">
              <w:rPr>
                <w:rFonts w:cs="Arial"/>
                <w:color w:val="ED7D31" w:themeColor="accent2"/>
              </w:rPr>
              <w:t>●</w:t>
            </w:r>
            <w:r>
              <w:rPr>
                <w:rFonts w:cs="Arial"/>
                <w:color w:val="ED7D31" w:themeColor="accent2"/>
              </w:rPr>
              <w:t xml:space="preserve"> </w:t>
            </w:r>
            <w:r>
              <w:rPr>
                <w:rFonts w:cs="Arial"/>
              </w:rPr>
              <w:t>Roasted Chicken &amp; Cheese Sandwich</w:t>
            </w:r>
          </w:p>
          <w:p w14:paraId="7021407D" w14:textId="0C35FE84" w:rsidR="006C47C1" w:rsidRPr="00F22DA3" w:rsidRDefault="006C47C1" w:rsidP="006C47C1">
            <w:pPr>
              <w:spacing w:before="0" w:after="0" w:line="180" w:lineRule="exact"/>
              <w:rPr>
                <w:rFonts w:cs="Arial"/>
              </w:rPr>
            </w:pPr>
            <w:r w:rsidRPr="00DF7859">
              <w:rPr>
                <w:rFonts w:ascii="Arial" w:hAnsi="Arial" w:cs="Arial"/>
                <w:color w:val="006400"/>
              </w:rPr>
              <w:t>●</w:t>
            </w:r>
            <w:r>
              <w:rPr>
                <w:rFonts w:cs="Arial"/>
                <w:color w:val="006400"/>
              </w:rPr>
              <w:t xml:space="preserve"> </w:t>
            </w:r>
            <w:r w:rsidR="001165BB">
              <w:rPr>
                <w:rFonts w:cs="Arial"/>
              </w:rPr>
              <w:t>Green Beans</w:t>
            </w:r>
          </w:p>
          <w:p w14:paraId="46B4013B" w14:textId="0A993890" w:rsidR="006C47C1" w:rsidRDefault="006C47C1" w:rsidP="006C47C1">
            <w:pPr>
              <w:spacing w:before="0" w:after="0" w:line="180" w:lineRule="exact"/>
              <w:rPr>
                <w:rFonts w:cstheme="minorHAnsi"/>
              </w:rPr>
            </w:pPr>
            <w:r w:rsidRPr="00DF7859">
              <w:rPr>
                <w:rFonts w:ascii="Arial" w:hAnsi="Arial" w:cs="Arial"/>
                <w:color w:val="FFC000"/>
              </w:rPr>
              <w:t>●</w:t>
            </w:r>
            <w:r>
              <w:rPr>
                <w:rFonts w:ascii="Arial" w:hAnsi="Arial" w:cs="Arial"/>
                <w:color w:val="FFC000"/>
              </w:rPr>
              <w:t xml:space="preserve"> </w:t>
            </w:r>
            <w:r w:rsidR="004C153E">
              <w:rPr>
                <w:rFonts w:cstheme="minorHAnsi"/>
              </w:rPr>
              <w:t>Apple Slices</w:t>
            </w:r>
          </w:p>
          <w:p w14:paraId="02A01E29" w14:textId="77777777" w:rsidR="006C47C1" w:rsidRDefault="006C47C1" w:rsidP="006C47C1">
            <w:pPr>
              <w:spacing w:before="0" w:after="0" w:line="180" w:lineRule="exact"/>
              <w:rPr>
                <w:rFonts w:cstheme="minorHAnsi"/>
              </w:rPr>
            </w:pPr>
          </w:p>
          <w:p w14:paraId="53B1C9AF" w14:textId="77777777" w:rsidR="006C47C1" w:rsidRPr="00C17A6F" w:rsidRDefault="006C47C1" w:rsidP="006C47C1">
            <w:pPr>
              <w:spacing w:before="0" w:after="0" w:line="180" w:lineRule="exact"/>
            </w:pPr>
            <w:r w:rsidRPr="00C17A6F">
              <w:t>Extra: Smoothie –</w:t>
            </w:r>
            <w:r>
              <w:t xml:space="preserve"> Banana Berry</w:t>
            </w:r>
          </w:p>
          <w:p w14:paraId="669320A8" w14:textId="7C6A7B76" w:rsidR="006C47C1" w:rsidRPr="00C17A6F" w:rsidRDefault="006C47C1" w:rsidP="006C47C1">
            <w:pPr>
              <w:spacing w:before="0" w:after="0" w:line="180" w:lineRule="exact"/>
            </w:pPr>
          </w:p>
          <w:p w14:paraId="4FF5802B" w14:textId="77777777" w:rsidR="006C47C1" w:rsidRDefault="006C47C1" w:rsidP="006C47C1">
            <w:pPr>
              <w:spacing w:before="0" w:after="0" w:line="180" w:lineRule="exact"/>
              <w:rPr>
                <w:rFonts w:cstheme="minorHAnsi"/>
              </w:rPr>
            </w:pPr>
          </w:p>
          <w:p w14:paraId="6ACA9FA8" w14:textId="2B868FA0" w:rsidR="006C47C1" w:rsidRPr="00FB4EE7" w:rsidRDefault="006C47C1" w:rsidP="006C47C1">
            <w:pPr>
              <w:spacing w:before="0" w:after="0" w:line="180" w:lineRule="exact"/>
            </w:pPr>
          </w:p>
        </w:tc>
        <w:tc>
          <w:tcPr>
            <w:tcW w:w="3051" w:type="dxa"/>
            <w:tcBorders>
              <w:top w:val="nil"/>
            </w:tcBorders>
          </w:tcPr>
          <w:p w14:paraId="18EFA434" w14:textId="5CC3DA9C" w:rsidR="006C47C1" w:rsidRPr="00FB4EE7" w:rsidRDefault="006C47C1" w:rsidP="006C47C1">
            <w:pPr>
              <w:spacing w:before="0" w:after="0" w:line="180" w:lineRule="exact"/>
            </w:pPr>
          </w:p>
        </w:tc>
        <w:tc>
          <w:tcPr>
            <w:tcW w:w="3051" w:type="dxa"/>
            <w:tcBorders>
              <w:top w:val="nil"/>
            </w:tcBorders>
          </w:tcPr>
          <w:p w14:paraId="72F85FE5" w14:textId="105D7D7E" w:rsidR="006C47C1" w:rsidRPr="00183789" w:rsidRDefault="006C47C1" w:rsidP="006C47C1">
            <w:pPr>
              <w:spacing w:before="0" w:after="0" w:line="180" w:lineRule="exact"/>
              <w:rPr>
                <w:b/>
              </w:rPr>
            </w:pPr>
          </w:p>
        </w:tc>
        <w:tc>
          <w:tcPr>
            <w:tcW w:w="3051" w:type="dxa"/>
            <w:tcBorders>
              <w:top w:val="nil"/>
            </w:tcBorders>
          </w:tcPr>
          <w:p w14:paraId="2BEF47B1" w14:textId="77777777" w:rsidR="006C47C1" w:rsidRPr="0073715C" w:rsidRDefault="006C47C1" w:rsidP="006C47C1">
            <w:pPr>
              <w:spacing w:before="0" w:after="0" w:line="180" w:lineRule="exact"/>
              <w:rPr>
                <w:rFonts w:ascii="Arial" w:hAnsi="Arial" w:cs="Arial"/>
                <w:color w:val="C00000"/>
                <w:szCs w:val="16"/>
              </w:rPr>
            </w:pPr>
            <w:r w:rsidRPr="00EF59A9">
              <w:rPr>
                <w:rFonts w:cs="Arial"/>
                <w:color w:val="C00000"/>
              </w:rPr>
              <w:t>●</w:t>
            </w:r>
            <w:r>
              <w:t xml:space="preserve"> </w:t>
            </w:r>
            <w:r w:rsidRPr="00EF59A9">
              <w:t>Main Entrée</w:t>
            </w:r>
          </w:p>
          <w:p w14:paraId="159E0E72" w14:textId="77777777" w:rsidR="006C47C1" w:rsidRPr="00EF59A9" w:rsidRDefault="006C47C1" w:rsidP="006C47C1">
            <w:pPr>
              <w:spacing w:before="0" w:after="0" w:line="180" w:lineRule="exact"/>
              <w:rPr>
                <w:rFonts w:cs="Arial"/>
              </w:rPr>
            </w:pPr>
            <w:r w:rsidRPr="00EF59A9">
              <w:rPr>
                <w:rFonts w:cs="Arial"/>
                <w:color w:val="4472C4" w:themeColor="accent5"/>
              </w:rPr>
              <w:t xml:space="preserve">● </w:t>
            </w:r>
            <w:r w:rsidRPr="00EF59A9">
              <w:rPr>
                <w:rFonts w:cs="Arial"/>
              </w:rPr>
              <w:t xml:space="preserve">Vegetarian Entrée </w:t>
            </w:r>
          </w:p>
          <w:p w14:paraId="6B9CE748" w14:textId="77777777" w:rsidR="006C47C1" w:rsidRPr="00EF59A9" w:rsidRDefault="006C47C1" w:rsidP="006C47C1">
            <w:pPr>
              <w:spacing w:before="0" w:after="0" w:line="180" w:lineRule="exact"/>
              <w:rPr>
                <w:b/>
              </w:rPr>
            </w:pPr>
            <w:r w:rsidRPr="00EF59A9">
              <w:rPr>
                <w:rFonts w:cs="Arial"/>
                <w:color w:val="ED7D31" w:themeColor="accent2"/>
              </w:rPr>
              <w:t xml:space="preserve">● </w:t>
            </w:r>
            <w:r>
              <w:rPr>
                <w:rFonts w:cs="Arial"/>
              </w:rPr>
              <w:t>Cold Sandwich Option</w:t>
            </w:r>
          </w:p>
          <w:p w14:paraId="7D619403" w14:textId="77777777" w:rsidR="006C47C1" w:rsidRPr="00EF59A9" w:rsidRDefault="006C47C1" w:rsidP="006C47C1">
            <w:pPr>
              <w:spacing w:before="0" w:after="0" w:line="180" w:lineRule="exact"/>
            </w:pPr>
            <w:r w:rsidRPr="00EF59A9">
              <w:rPr>
                <w:rFonts w:cs="Arial"/>
                <w:color w:val="006400"/>
              </w:rPr>
              <w:t>●</w:t>
            </w:r>
            <w:r>
              <w:t xml:space="preserve"> </w:t>
            </w:r>
            <w:r w:rsidRPr="00EF59A9">
              <w:t>Vegetable Side</w:t>
            </w:r>
          </w:p>
          <w:p w14:paraId="237835CC" w14:textId="77777777" w:rsidR="006C47C1" w:rsidRPr="0073715C" w:rsidRDefault="006C47C1" w:rsidP="006C47C1">
            <w:pPr>
              <w:spacing w:before="0" w:after="0" w:line="180" w:lineRule="exact"/>
              <w:rPr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EF59A9">
              <w:rPr>
                <w:rFonts w:cs="Arial"/>
                <w:color w:val="FFC000"/>
              </w:rPr>
              <w:t>●</w:t>
            </w:r>
            <w:r>
              <w:t xml:space="preserve"> </w:t>
            </w:r>
            <w:r w:rsidRPr="00EF59A9">
              <w:t>Fruit Side</w:t>
            </w:r>
          </w:p>
          <w:p w14:paraId="55B48C94" w14:textId="77777777" w:rsidR="006C47C1" w:rsidRPr="00021CE5" w:rsidRDefault="006C47C1" w:rsidP="006C47C1">
            <w:pPr>
              <w:spacing w:before="0" w:after="0" w:line="180" w:lineRule="exact"/>
            </w:pPr>
          </w:p>
          <w:p w14:paraId="0A81EFD2" w14:textId="77777777" w:rsidR="006C47C1" w:rsidRPr="00AD5EC3" w:rsidRDefault="006C47C1" w:rsidP="006C47C1">
            <w:pPr>
              <w:spacing w:before="0" w:after="0" w:line="180" w:lineRule="exact"/>
            </w:pPr>
            <w:r>
              <w:t>*Cold Sandwich Option and some of Main Entr</w:t>
            </w:r>
            <w:r w:rsidRPr="00EF59A9">
              <w:t>é</w:t>
            </w:r>
            <w:r>
              <w:t>es are served with a side of chips, pretzels, goldfish, etc.</w:t>
            </w:r>
          </w:p>
          <w:p w14:paraId="2CEC8B0D" w14:textId="77777777" w:rsidR="006C47C1" w:rsidRPr="00FB4EE7" w:rsidRDefault="006C47C1" w:rsidP="006C47C1">
            <w:pPr>
              <w:spacing w:before="0" w:after="0" w:line="180" w:lineRule="exact"/>
            </w:pPr>
          </w:p>
        </w:tc>
      </w:tr>
    </w:tbl>
    <w:p w14:paraId="3B2ED282" w14:textId="503F5549" w:rsidR="0006326C" w:rsidRDefault="00594763" w:rsidP="00943507">
      <w:pPr>
        <w:ind w:left="-270" w:right="-2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354EC5" wp14:editId="469AC551">
                <wp:simplePos x="0" y="0"/>
                <wp:positionH relativeFrom="column">
                  <wp:posOffset>9704705</wp:posOffset>
                </wp:positionH>
                <wp:positionV relativeFrom="paragraph">
                  <wp:posOffset>82550</wp:posOffset>
                </wp:positionV>
                <wp:extent cx="668020" cy="646684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6466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FB7FD9" id="Rectangle 9" o:spid="_x0000_s1026" style="position:absolute;margin-left:764.15pt;margin-top:6.5pt;width:52.6pt;height:509.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" fillcolor="white [3212]" stroked="f" strokeweight="1pt"/>
            </w:pict>
          </mc:Fallback>
        </mc:AlternateContent>
      </w:r>
      <w:r w:rsidR="006D13A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BAC89FC" wp14:editId="6085FCE1">
                <wp:simplePos x="0" y="0"/>
                <wp:positionH relativeFrom="margin">
                  <wp:posOffset>3636645</wp:posOffset>
                </wp:positionH>
                <wp:positionV relativeFrom="margin">
                  <wp:posOffset>548640</wp:posOffset>
                </wp:positionV>
                <wp:extent cx="2415540" cy="3429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D5F5B" w14:textId="6DBCE91D" w:rsidR="006D13A5" w:rsidRPr="006D13A5" w:rsidRDefault="00BD6397" w:rsidP="006D13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School</w:t>
                            </w:r>
                            <w:r w:rsidR="006D13A5" w:rsidRPr="006D13A5">
                              <w:rPr>
                                <w:b/>
                                <w:bCs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89FC" id="Text Box 2" o:spid="_x0000_s1027" type="#_x0000_t202" style="position:absolute;left:0;text-align:left;margin-left:286.35pt;margin-top:43.2pt;width:190.2pt;height:2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" stroked="f">
                <v:textbox>
                  <w:txbxContent>
                    <w:p w14:paraId="2F9D5F5B" w14:textId="6DBCE91D" w:rsidR="006D13A5" w:rsidRPr="006D13A5" w:rsidRDefault="00BD6397" w:rsidP="006D13A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School</w:t>
                      </w:r>
                      <w:r w:rsidR="006D13A5" w:rsidRPr="006D13A5">
                        <w:rPr>
                          <w:b/>
                          <w:bCs/>
                        </w:rPr>
                        <w:t xml:space="preserve"> Menu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923E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91E21C" wp14:editId="19373DC7">
                <wp:simplePos x="0" y="0"/>
                <wp:positionH relativeFrom="column">
                  <wp:posOffset>-278130</wp:posOffset>
                </wp:positionH>
                <wp:positionV relativeFrom="paragraph">
                  <wp:posOffset>6640829</wp:posOffset>
                </wp:positionV>
                <wp:extent cx="10515600" cy="2889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288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D5E9E" id="Rectangle 1" o:spid="_x0000_s1026" style="position:absolute;margin-left:-21.9pt;margin-top:522.9pt;width:828pt;height:2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" fillcolor="white [3212]" stroked="f" strokeweight="1pt"/>
            </w:pict>
          </mc:Fallback>
        </mc:AlternateContent>
      </w:r>
      <w:r w:rsidR="000577DE">
        <w:rPr>
          <w:noProof/>
        </w:rPr>
        <w:drawing>
          <wp:anchor distT="0" distB="0" distL="114300" distR="114300" simplePos="0" relativeHeight="251675648" behindDoc="1" locked="0" layoutInCell="1" allowOverlap="1" wp14:anchorId="1919B352" wp14:editId="0A0104B8">
            <wp:simplePos x="0" y="0"/>
            <wp:positionH relativeFrom="column">
              <wp:posOffset>-581104375</wp:posOffset>
            </wp:positionH>
            <wp:positionV relativeFrom="paragraph">
              <wp:posOffset>976146130</wp:posOffset>
            </wp:positionV>
            <wp:extent cx="9683115" cy="82734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115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88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1EB599" wp14:editId="604BA693">
                <wp:simplePos x="0" y="0"/>
                <wp:positionH relativeFrom="margin">
                  <wp:posOffset>3228975</wp:posOffset>
                </wp:positionH>
                <wp:positionV relativeFrom="margin">
                  <wp:posOffset>7290435</wp:posOffset>
                </wp:positionV>
                <wp:extent cx="3324225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BA7DA" w14:textId="7EB9EA50" w:rsidR="00FB4EE7" w:rsidRPr="00BC08C4" w:rsidRDefault="00317C4E" w:rsidP="0070188C">
                            <w:pPr>
                              <w:pStyle w:val="Footer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Agra School</w:t>
                            </w:r>
                            <w:r w:rsidR="00627B97">
                              <w:rPr>
                                <w:sz w:val="14"/>
                              </w:rPr>
                              <w:t xml:space="preserve"> LLC</w:t>
                            </w:r>
                            <w:r w:rsidR="009512FD">
                              <w:rPr>
                                <w:sz w:val="14"/>
                              </w:rPr>
                              <w:t xml:space="preserve"> </w:t>
                            </w:r>
                            <w:r w:rsidR="009512FD" w:rsidRPr="009512FD">
                              <w:rPr>
                                <w:sz w:val="14"/>
                              </w:rPr>
                              <w:t>(Corporate Office)</w:t>
                            </w:r>
                            <w:r w:rsidR="00FB4EE7" w:rsidRPr="00BC08C4">
                              <w:rPr>
                                <w:sz w:val="14"/>
                              </w:rPr>
                              <w:t xml:space="preserve"> – 3717 W 50</w:t>
                            </w:r>
                            <w:r w:rsidR="00FB4EE7" w:rsidRPr="00BC08C4">
                              <w:rPr>
                                <w:sz w:val="14"/>
                                <w:vertAlign w:val="superscript"/>
                              </w:rPr>
                              <w:t>th</w:t>
                            </w:r>
                            <w:r w:rsidR="00FB4EE7" w:rsidRPr="00BC08C4">
                              <w:rPr>
                                <w:sz w:val="14"/>
                              </w:rPr>
                              <w:t xml:space="preserve"> Street – Minneapolis, MN 55410</w:t>
                            </w:r>
                          </w:p>
                          <w:p w14:paraId="66F34B3B" w14:textId="77777777" w:rsidR="00FB4EE7" w:rsidRDefault="00FB4EE7" w:rsidP="007018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B599" id="Text Box 3" o:spid="_x0000_s1028" type="#_x0000_t202" style="position:absolute;left:0;text-align:left;margin-left:254.25pt;margin-top:574.05pt;width:261.7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" filled="f" stroked="f" strokeweight=".5pt">
                <v:textbox>
                  <w:txbxContent>
                    <w:p w14:paraId="73CBA7DA" w14:textId="7EB9EA50" w:rsidR="00FB4EE7" w:rsidRPr="00BC08C4" w:rsidRDefault="00317C4E" w:rsidP="0070188C">
                      <w:pPr>
                        <w:pStyle w:val="Footer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Agra School</w:t>
                      </w:r>
                      <w:r w:rsidR="00627B97">
                        <w:rPr>
                          <w:sz w:val="14"/>
                        </w:rPr>
                        <w:t xml:space="preserve"> LLC</w:t>
                      </w:r>
                      <w:r w:rsidR="009512FD">
                        <w:rPr>
                          <w:sz w:val="14"/>
                        </w:rPr>
                        <w:t xml:space="preserve"> </w:t>
                      </w:r>
                      <w:r w:rsidR="009512FD" w:rsidRPr="009512FD">
                        <w:rPr>
                          <w:sz w:val="14"/>
                        </w:rPr>
                        <w:t>(Corporate Office)</w:t>
                      </w:r>
                      <w:r w:rsidR="00FB4EE7" w:rsidRPr="00BC08C4">
                        <w:rPr>
                          <w:sz w:val="14"/>
                        </w:rPr>
                        <w:t xml:space="preserve"> – 3717 W 50</w:t>
                      </w:r>
                      <w:r w:rsidR="00FB4EE7" w:rsidRPr="00BC08C4">
                        <w:rPr>
                          <w:sz w:val="14"/>
                          <w:vertAlign w:val="superscript"/>
                        </w:rPr>
                        <w:t>th</w:t>
                      </w:r>
                      <w:r w:rsidR="00FB4EE7" w:rsidRPr="00BC08C4">
                        <w:rPr>
                          <w:sz w:val="14"/>
                        </w:rPr>
                        <w:t xml:space="preserve"> Street – Minneapolis, MN 55410</w:t>
                      </w:r>
                    </w:p>
                    <w:p w14:paraId="66F34B3B" w14:textId="77777777" w:rsidR="00FB4EE7" w:rsidRDefault="00FB4EE7" w:rsidP="0070188C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8B7B89F" w14:textId="2C714976" w:rsidR="00D429D2" w:rsidRPr="00B959CC" w:rsidRDefault="00D429D2" w:rsidP="00D429D2">
      <w:pPr>
        <w:ind w:firstLine="720"/>
      </w:pPr>
    </w:p>
    <w:sectPr w:rsidR="00D429D2" w:rsidRPr="00B959CC" w:rsidSect="00EF0179">
      <w:footerReference w:type="default" r:id="rId11"/>
      <w:pgSz w:w="15840" w:h="12240" w:orient="landscape" w:code="1"/>
      <w:pgMar w:top="288" w:right="288" w:bottom="288" w:left="288" w:header="0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0E001" w14:textId="77777777" w:rsidR="00923A56" w:rsidRDefault="00923A56">
      <w:pPr>
        <w:spacing w:before="0" w:after="0"/>
      </w:pPr>
      <w:r>
        <w:separator/>
      </w:r>
    </w:p>
  </w:endnote>
  <w:endnote w:type="continuationSeparator" w:id="0">
    <w:p w14:paraId="6E354EED" w14:textId="77777777" w:rsidR="00923A56" w:rsidRDefault="00923A5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6A515" w14:textId="77777777" w:rsidR="000B146A" w:rsidRPr="007819C4" w:rsidRDefault="000B146A" w:rsidP="000B146A">
    <w:pPr>
      <w:pStyle w:val="Footer"/>
      <w:jc w:val="center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14540" w14:textId="77777777" w:rsidR="00923A56" w:rsidRDefault="00923A56">
      <w:pPr>
        <w:spacing w:before="0" w:after="0"/>
      </w:pPr>
      <w:r>
        <w:separator/>
      </w:r>
    </w:p>
  </w:footnote>
  <w:footnote w:type="continuationSeparator" w:id="0">
    <w:p w14:paraId="4AEDE59A" w14:textId="77777777" w:rsidR="00923A56" w:rsidRDefault="00923A5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28383D"/>
    <w:multiLevelType w:val="hybridMultilevel"/>
    <w:tmpl w:val="E7728C32"/>
    <w:lvl w:ilvl="0" w:tplc="D30AB75C">
      <w:numFmt w:val="bullet"/>
      <w:lvlText w:val="–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21D1BC4"/>
    <w:multiLevelType w:val="hybridMultilevel"/>
    <w:tmpl w:val="A5E240E8"/>
    <w:lvl w:ilvl="0" w:tplc="A99C6A8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302DC"/>
    <w:multiLevelType w:val="hybridMultilevel"/>
    <w:tmpl w:val="3E70BCC6"/>
    <w:lvl w:ilvl="0" w:tplc="5CD838B0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F268F"/>
    <w:multiLevelType w:val="hybridMultilevel"/>
    <w:tmpl w:val="A00A192E"/>
    <w:lvl w:ilvl="0" w:tplc="72882BDA">
      <w:numFmt w:val="bullet"/>
      <w:lvlText w:val="–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B30534"/>
    <w:multiLevelType w:val="hybridMultilevel"/>
    <w:tmpl w:val="9A3EA5F6"/>
    <w:lvl w:ilvl="0" w:tplc="D57EEDE8">
      <w:numFmt w:val="bullet"/>
      <w:lvlText w:val="–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FB2395"/>
    <w:multiLevelType w:val="hybridMultilevel"/>
    <w:tmpl w:val="7616A0CC"/>
    <w:lvl w:ilvl="0" w:tplc="28F83166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11/30/2019"/>
    <w:docVar w:name="MonthStart" w:val="11/1/2019"/>
    <w:docVar w:name="ShowDynamicGuides" w:val="1"/>
    <w:docVar w:name="ShowMarginGuides" w:val="0"/>
    <w:docVar w:name="ShowOutlines" w:val="0"/>
    <w:docVar w:name="ShowStaticGuides" w:val="0"/>
  </w:docVars>
  <w:rsids>
    <w:rsidRoot w:val="002F5E04"/>
    <w:rsid w:val="00001300"/>
    <w:rsid w:val="00002B69"/>
    <w:rsid w:val="00010CCB"/>
    <w:rsid w:val="00011512"/>
    <w:rsid w:val="0001282E"/>
    <w:rsid w:val="00012F2E"/>
    <w:rsid w:val="00013417"/>
    <w:rsid w:val="00013862"/>
    <w:rsid w:val="00013A08"/>
    <w:rsid w:val="00013F22"/>
    <w:rsid w:val="000147EA"/>
    <w:rsid w:val="00017254"/>
    <w:rsid w:val="00021CE5"/>
    <w:rsid w:val="00021FC6"/>
    <w:rsid w:val="00030BED"/>
    <w:rsid w:val="00034DC7"/>
    <w:rsid w:val="0003768D"/>
    <w:rsid w:val="00040C0A"/>
    <w:rsid w:val="0004243A"/>
    <w:rsid w:val="00043A3A"/>
    <w:rsid w:val="00044BC5"/>
    <w:rsid w:val="0004754F"/>
    <w:rsid w:val="000505F4"/>
    <w:rsid w:val="00056142"/>
    <w:rsid w:val="000562DF"/>
    <w:rsid w:val="00056814"/>
    <w:rsid w:val="000577DE"/>
    <w:rsid w:val="00060ABA"/>
    <w:rsid w:val="00061A31"/>
    <w:rsid w:val="0006326C"/>
    <w:rsid w:val="00063301"/>
    <w:rsid w:val="0006779F"/>
    <w:rsid w:val="00073F6B"/>
    <w:rsid w:val="00074C41"/>
    <w:rsid w:val="00081CB8"/>
    <w:rsid w:val="00082DCE"/>
    <w:rsid w:val="00084F8E"/>
    <w:rsid w:val="00085FE1"/>
    <w:rsid w:val="000868A0"/>
    <w:rsid w:val="000873D7"/>
    <w:rsid w:val="0008785D"/>
    <w:rsid w:val="000A043A"/>
    <w:rsid w:val="000A0863"/>
    <w:rsid w:val="000A1916"/>
    <w:rsid w:val="000A20FE"/>
    <w:rsid w:val="000A2C2B"/>
    <w:rsid w:val="000A484E"/>
    <w:rsid w:val="000B146A"/>
    <w:rsid w:val="000B1551"/>
    <w:rsid w:val="000B209A"/>
    <w:rsid w:val="000B392A"/>
    <w:rsid w:val="000B5FE8"/>
    <w:rsid w:val="000B62C5"/>
    <w:rsid w:val="000C0B6A"/>
    <w:rsid w:val="000C1AB7"/>
    <w:rsid w:val="000C1DD2"/>
    <w:rsid w:val="000C3540"/>
    <w:rsid w:val="000C3558"/>
    <w:rsid w:val="000C3C94"/>
    <w:rsid w:val="000C419B"/>
    <w:rsid w:val="000C5B01"/>
    <w:rsid w:val="000E116E"/>
    <w:rsid w:val="000E213C"/>
    <w:rsid w:val="000F4618"/>
    <w:rsid w:val="00103754"/>
    <w:rsid w:val="0010591A"/>
    <w:rsid w:val="0010624F"/>
    <w:rsid w:val="00111786"/>
    <w:rsid w:val="00113A17"/>
    <w:rsid w:val="00115A1C"/>
    <w:rsid w:val="00115EAF"/>
    <w:rsid w:val="00116046"/>
    <w:rsid w:val="001165BB"/>
    <w:rsid w:val="0011772B"/>
    <w:rsid w:val="0012570E"/>
    <w:rsid w:val="0012738E"/>
    <w:rsid w:val="00134343"/>
    <w:rsid w:val="00136270"/>
    <w:rsid w:val="001378E5"/>
    <w:rsid w:val="0014053B"/>
    <w:rsid w:val="001409EB"/>
    <w:rsid w:val="00141A41"/>
    <w:rsid w:val="00154210"/>
    <w:rsid w:val="001553F7"/>
    <w:rsid w:val="00162908"/>
    <w:rsid w:val="00163687"/>
    <w:rsid w:val="0016746E"/>
    <w:rsid w:val="0017575F"/>
    <w:rsid w:val="001772AE"/>
    <w:rsid w:val="00181FD6"/>
    <w:rsid w:val="00183789"/>
    <w:rsid w:val="00186A40"/>
    <w:rsid w:val="001874E2"/>
    <w:rsid w:val="001909AE"/>
    <w:rsid w:val="00191FA1"/>
    <w:rsid w:val="001952DD"/>
    <w:rsid w:val="001960AF"/>
    <w:rsid w:val="00197A91"/>
    <w:rsid w:val="00197DEF"/>
    <w:rsid w:val="001A69D4"/>
    <w:rsid w:val="001A6F2D"/>
    <w:rsid w:val="001B20D0"/>
    <w:rsid w:val="001B314A"/>
    <w:rsid w:val="001C1439"/>
    <w:rsid w:val="001C746A"/>
    <w:rsid w:val="001D0E88"/>
    <w:rsid w:val="001D2569"/>
    <w:rsid w:val="001D3BC7"/>
    <w:rsid w:val="001D3DDB"/>
    <w:rsid w:val="001D67F0"/>
    <w:rsid w:val="001D7C17"/>
    <w:rsid w:val="001E27CB"/>
    <w:rsid w:val="001F0A5D"/>
    <w:rsid w:val="001F4425"/>
    <w:rsid w:val="001F5586"/>
    <w:rsid w:val="0020014D"/>
    <w:rsid w:val="00202B5C"/>
    <w:rsid w:val="00204619"/>
    <w:rsid w:val="00207233"/>
    <w:rsid w:val="00210C06"/>
    <w:rsid w:val="00216E34"/>
    <w:rsid w:val="00221C12"/>
    <w:rsid w:val="00225C2F"/>
    <w:rsid w:val="002264F6"/>
    <w:rsid w:val="00226E1E"/>
    <w:rsid w:val="002303D4"/>
    <w:rsid w:val="00231644"/>
    <w:rsid w:val="00231B50"/>
    <w:rsid w:val="00235932"/>
    <w:rsid w:val="00236BCE"/>
    <w:rsid w:val="00241DE3"/>
    <w:rsid w:val="002423F7"/>
    <w:rsid w:val="00243748"/>
    <w:rsid w:val="002443B6"/>
    <w:rsid w:val="00244C07"/>
    <w:rsid w:val="00251F5B"/>
    <w:rsid w:val="002571D9"/>
    <w:rsid w:val="00271A92"/>
    <w:rsid w:val="0027720C"/>
    <w:rsid w:val="002772FB"/>
    <w:rsid w:val="0027765A"/>
    <w:rsid w:val="00281A68"/>
    <w:rsid w:val="002901F4"/>
    <w:rsid w:val="002912B1"/>
    <w:rsid w:val="0029184B"/>
    <w:rsid w:val="00295F1A"/>
    <w:rsid w:val="002A3542"/>
    <w:rsid w:val="002A5FEB"/>
    <w:rsid w:val="002A7CB8"/>
    <w:rsid w:val="002B14D1"/>
    <w:rsid w:val="002B3316"/>
    <w:rsid w:val="002B46B1"/>
    <w:rsid w:val="002C0B2D"/>
    <w:rsid w:val="002C4562"/>
    <w:rsid w:val="002C7A5B"/>
    <w:rsid w:val="002D1B64"/>
    <w:rsid w:val="002D2B70"/>
    <w:rsid w:val="002D449A"/>
    <w:rsid w:val="002D56D5"/>
    <w:rsid w:val="002D7DCB"/>
    <w:rsid w:val="002E043B"/>
    <w:rsid w:val="002E19BB"/>
    <w:rsid w:val="002F02E8"/>
    <w:rsid w:val="002F5E04"/>
    <w:rsid w:val="002F6E35"/>
    <w:rsid w:val="0030122A"/>
    <w:rsid w:val="00301C6C"/>
    <w:rsid w:val="00303101"/>
    <w:rsid w:val="003060B9"/>
    <w:rsid w:val="003135C9"/>
    <w:rsid w:val="003143DE"/>
    <w:rsid w:val="00315D8B"/>
    <w:rsid w:val="00317C4E"/>
    <w:rsid w:val="00322E2C"/>
    <w:rsid w:val="003234DE"/>
    <w:rsid w:val="003245F7"/>
    <w:rsid w:val="00325AF9"/>
    <w:rsid w:val="003279EC"/>
    <w:rsid w:val="00330503"/>
    <w:rsid w:val="003322C6"/>
    <w:rsid w:val="00333097"/>
    <w:rsid w:val="0033769A"/>
    <w:rsid w:val="003402E6"/>
    <w:rsid w:val="0034480E"/>
    <w:rsid w:val="003450CE"/>
    <w:rsid w:val="00351B20"/>
    <w:rsid w:val="00352A87"/>
    <w:rsid w:val="0035346A"/>
    <w:rsid w:val="003557C7"/>
    <w:rsid w:val="003569DC"/>
    <w:rsid w:val="003570DE"/>
    <w:rsid w:val="003576F4"/>
    <w:rsid w:val="00360717"/>
    <w:rsid w:val="00362737"/>
    <w:rsid w:val="00364479"/>
    <w:rsid w:val="00365A2C"/>
    <w:rsid w:val="003709B0"/>
    <w:rsid w:val="00372218"/>
    <w:rsid w:val="00372F49"/>
    <w:rsid w:val="0037336E"/>
    <w:rsid w:val="00374477"/>
    <w:rsid w:val="00374D58"/>
    <w:rsid w:val="0038209B"/>
    <w:rsid w:val="00385399"/>
    <w:rsid w:val="0039038F"/>
    <w:rsid w:val="00394194"/>
    <w:rsid w:val="003970ED"/>
    <w:rsid w:val="003A0475"/>
    <w:rsid w:val="003A0709"/>
    <w:rsid w:val="003A4203"/>
    <w:rsid w:val="003A4805"/>
    <w:rsid w:val="003A52EB"/>
    <w:rsid w:val="003A53A8"/>
    <w:rsid w:val="003B0FB9"/>
    <w:rsid w:val="003B2735"/>
    <w:rsid w:val="003C03B4"/>
    <w:rsid w:val="003C2D81"/>
    <w:rsid w:val="003C65CD"/>
    <w:rsid w:val="003D1B36"/>
    <w:rsid w:val="003D591B"/>
    <w:rsid w:val="003D5936"/>
    <w:rsid w:val="003D7DDA"/>
    <w:rsid w:val="003E3EE3"/>
    <w:rsid w:val="003E3F90"/>
    <w:rsid w:val="003F0FD0"/>
    <w:rsid w:val="003F3059"/>
    <w:rsid w:val="003F48D6"/>
    <w:rsid w:val="003F5E1B"/>
    <w:rsid w:val="004009B4"/>
    <w:rsid w:val="00401362"/>
    <w:rsid w:val="004030DB"/>
    <w:rsid w:val="00404CA9"/>
    <w:rsid w:val="0040743E"/>
    <w:rsid w:val="00407AE7"/>
    <w:rsid w:val="0041207A"/>
    <w:rsid w:val="00412658"/>
    <w:rsid w:val="00412D82"/>
    <w:rsid w:val="004222ED"/>
    <w:rsid w:val="00422C45"/>
    <w:rsid w:val="004255BC"/>
    <w:rsid w:val="00430ACD"/>
    <w:rsid w:val="00434279"/>
    <w:rsid w:val="00435F68"/>
    <w:rsid w:val="00440665"/>
    <w:rsid w:val="0044225F"/>
    <w:rsid w:val="00443ECE"/>
    <w:rsid w:val="00444EE5"/>
    <w:rsid w:val="00451FE1"/>
    <w:rsid w:val="00453AC5"/>
    <w:rsid w:val="004545BB"/>
    <w:rsid w:val="00454FED"/>
    <w:rsid w:val="0047141E"/>
    <w:rsid w:val="004717F8"/>
    <w:rsid w:val="00473EEA"/>
    <w:rsid w:val="0047487D"/>
    <w:rsid w:val="004753F1"/>
    <w:rsid w:val="0048066D"/>
    <w:rsid w:val="00484588"/>
    <w:rsid w:val="00486772"/>
    <w:rsid w:val="004869E4"/>
    <w:rsid w:val="004874C5"/>
    <w:rsid w:val="00493121"/>
    <w:rsid w:val="00493713"/>
    <w:rsid w:val="004A5886"/>
    <w:rsid w:val="004B0B96"/>
    <w:rsid w:val="004B20A4"/>
    <w:rsid w:val="004B6A8F"/>
    <w:rsid w:val="004C052A"/>
    <w:rsid w:val="004C153E"/>
    <w:rsid w:val="004C1777"/>
    <w:rsid w:val="004C4395"/>
    <w:rsid w:val="004C447E"/>
    <w:rsid w:val="004C5B17"/>
    <w:rsid w:val="004C5C16"/>
    <w:rsid w:val="004C75A6"/>
    <w:rsid w:val="004D15D1"/>
    <w:rsid w:val="004D7ABF"/>
    <w:rsid w:val="004E0523"/>
    <w:rsid w:val="004E1676"/>
    <w:rsid w:val="004E6364"/>
    <w:rsid w:val="004F2712"/>
    <w:rsid w:val="004F2A97"/>
    <w:rsid w:val="004F66FB"/>
    <w:rsid w:val="004F6AC2"/>
    <w:rsid w:val="004F7DC0"/>
    <w:rsid w:val="00502FA2"/>
    <w:rsid w:val="005055AC"/>
    <w:rsid w:val="005131F1"/>
    <w:rsid w:val="00513AE5"/>
    <w:rsid w:val="005147F0"/>
    <w:rsid w:val="005160A0"/>
    <w:rsid w:val="00517B0E"/>
    <w:rsid w:val="00521D8D"/>
    <w:rsid w:val="00527370"/>
    <w:rsid w:val="005303E9"/>
    <w:rsid w:val="00530A20"/>
    <w:rsid w:val="005412E5"/>
    <w:rsid w:val="00543F03"/>
    <w:rsid w:val="00547012"/>
    <w:rsid w:val="00550661"/>
    <w:rsid w:val="005562FE"/>
    <w:rsid w:val="00560530"/>
    <w:rsid w:val="00561211"/>
    <w:rsid w:val="005650E9"/>
    <w:rsid w:val="00567638"/>
    <w:rsid w:val="00585B75"/>
    <w:rsid w:val="00590029"/>
    <w:rsid w:val="0059170E"/>
    <w:rsid w:val="00594763"/>
    <w:rsid w:val="00596E5B"/>
    <w:rsid w:val="00597EB4"/>
    <w:rsid w:val="005A4BEA"/>
    <w:rsid w:val="005A5307"/>
    <w:rsid w:val="005B044A"/>
    <w:rsid w:val="005B2195"/>
    <w:rsid w:val="005B2C60"/>
    <w:rsid w:val="005B301E"/>
    <w:rsid w:val="005B4FFE"/>
    <w:rsid w:val="005B555F"/>
    <w:rsid w:val="005B5771"/>
    <w:rsid w:val="005C1C91"/>
    <w:rsid w:val="005C77C8"/>
    <w:rsid w:val="005D17BC"/>
    <w:rsid w:val="005D6FCD"/>
    <w:rsid w:val="005E3E66"/>
    <w:rsid w:val="005E42EC"/>
    <w:rsid w:val="005E610F"/>
    <w:rsid w:val="005F0911"/>
    <w:rsid w:val="005F46C5"/>
    <w:rsid w:val="005F5005"/>
    <w:rsid w:val="00602578"/>
    <w:rsid w:val="00606B5A"/>
    <w:rsid w:val="00607E1B"/>
    <w:rsid w:val="00607E9A"/>
    <w:rsid w:val="00612BA2"/>
    <w:rsid w:val="00612D79"/>
    <w:rsid w:val="00613DAE"/>
    <w:rsid w:val="00615BC0"/>
    <w:rsid w:val="00620C94"/>
    <w:rsid w:val="006213E1"/>
    <w:rsid w:val="00627649"/>
    <w:rsid w:val="00627B97"/>
    <w:rsid w:val="006306B6"/>
    <w:rsid w:val="00631D4D"/>
    <w:rsid w:val="006322DE"/>
    <w:rsid w:val="00635161"/>
    <w:rsid w:val="0064464D"/>
    <w:rsid w:val="0064466A"/>
    <w:rsid w:val="00645A4D"/>
    <w:rsid w:val="0065062D"/>
    <w:rsid w:val="006518BB"/>
    <w:rsid w:val="00652B66"/>
    <w:rsid w:val="00663B8C"/>
    <w:rsid w:val="00674358"/>
    <w:rsid w:val="006775F6"/>
    <w:rsid w:val="00681704"/>
    <w:rsid w:val="006874DC"/>
    <w:rsid w:val="00690A79"/>
    <w:rsid w:val="00692815"/>
    <w:rsid w:val="00692827"/>
    <w:rsid w:val="006948C7"/>
    <w:rsid w:val="00695741"/>
    <w:rsid w:val="0069731B"/>
    <w:rsid w:val="0069769B"/>
    <w:rsid w:val="006A69D4"/>
    <w:rsid w:val="006B0ABD"/>
    <w:rsid w:val="006B73A1"/>
    <w:rsid w:val="006C0333"/>
    <w:rsid w:val="006C03E9"/>
    <w:rsid w:val="006C2FC8"/>
    <w:rsid w:val="006C47C1"/>
    <w:rsid w:val="006D12CE"/>
    <w:rsid w:val="006D13A5"/>
    <w:rsid w:val="006D73B0"/>
    <w:rsid w:val="006E0DD9"/>
    <w:rsid w:val="006E118B"/>
    <w:rsid w:val="006E7740"/>
    <w:rsid w:val="006E7C2F"/>
    <w:rsid w:val="006F425F"/>
    <w:rsid w:val="006F435C"/>
    <w:rsid w:val="006F4B74"/>
    <w:rsid w:val="006F507F"/>
    <w:rsid w:val="006F53DC"/>
    <w:rsid w:val="0070188C"/>
    <w:rsid w:val="007032F9"/>
    <w:rsid w:val="007061F1"/>
    <w:rsid w:val="0071294C"/>
    <w:rsid w:val="00712C25"/>
    <w:rsid w:val="00712CEC"/>
    <w:rsid w:val="00713AB7"/>
    <w:rsid w:val="00716D15"/>
    <w:rsid w:val="007216DC"/>
    <w:rsid w:val="00723D41"/>
    <w:rsid w:val="0072423B"/>
    <w:rsid w:val="00733CB1"/>
    <w:rsid w:val="007340FC"/>
    <w:rsid w:val="0073715C"/>
    <w:rsid w:val="00740C4B"/>
    <w:rsid w:val="0075296B"/>
    <w:rsid w:val="00753CB3"/>
    <w:rsid w:val="00754281"/>
    <w:rsid w:val="007564A4"/>
    <w:rsid w:val="00757A2E"/>
    <w:rsid w:val="00757E37"/>
    <w:rsid w:val="00761054"/>
    <w:rsid w:val="00761369"/>
    <w:rsid w:val="00763CD4"/>
    <w:rsid w:val="007647F4"/>
    <w:rsid w:val="00765D3D"/>
    <w:rsid w:val="00773D15"/>
    <w:rsid w:val="00774DC7"/>
    <w:rsid w:val="007777B1"/>
    <w:rsid w:val="007819C4"/>
    <w:rsid w:val="007830F7"/>
    <w:rsid w:val="00783F28"/>
    <w:rsid w:val="0078645A"/>
    <w:rsid w:val="00787FC8"/>
    <w:rsid w:val="007933FA"/>
    <w:rsid w:val="00796C76"/>
    <w:rsid w:val="0079746C"/>
    <w:rsid w:val="007A39B8"/>
    <w:rsid w:val="007A49F2"/>
    <w:rsid w:val="007A5F09"/>
    <w:rsid w:val="007B1E38"/>
    <w:rsid w:val="007B25B7"/>
    <w:rsid w:val="007B3325"/>
    <w:rsid w:val="007B3F14"/>
    <w:rsid w:val="007B7BBA"/>
    <w:rsid w:val="007C12C1"/>
    <w:rsid w:val="007C2F04"/>
    <w:rsid w:val="007C3F0D"/>
    <w:rsid w:val="007C545D"/>
    <w:rsid w:val="007C5B56"/>
    <w:rsid w:val="007C692D"/>
    <w:rsid w:val="007D0C8D"/>
    <w:rsid w:val="007D3893"/>
    <w:rsid w:val="007D607F"/>
    <w:rsid w:val="007D7875"/>
    <w:rsid w:val="007E261B"/>
    <w:rsid w:val="007E37EE"/>
    <w:rsid w:val="007F03FC"/>
    <w:rsid w:val="007F7F65"/>
    <w:rsid w:val="00800BA1"/>
    <w:rsid w:val="00801E3F"/>
    <w:rsid w:val="00802B21"/>
    <w:rsid w:val="008064D3"/>
    <w:rsid w:val="0081569F"/>
    <w:rsid w:val="00821F57"/>
    <w:rsid w:val="00825405"/>
    <w:rsid w:val="008318BA"/>
    <w:rsid w:val="00833190"/>
    <w:rsid w:val="00833777"/>
    <w:rsid w:val="00842323"/>
    <w:rsid w:val="008458AE"/>
    <w:rsid w:val="008466BF"/>
    <w:rsid w:val="008506A6"/>
    <w:rsid w:val="00851C91"/>
    <w:rsid w:val="00852AB9"/>
    <w:rsid w:val="00853F13"/>
    <w:rsid w:val="00855240"/>
    <w:rsid w:val="0085574F"/>
    <w:rsid w:val="00860D85"/>
    <w:rsid w:val="00862C1C"/>
    <w:rsid w:val="00864748"/>
    <w:rsid w:val="008703BA"/>
    <w:rsid w:val="00870EE2"/>
    <w:rsid w:val="00872253"/>
    <w:rsid w:val="00874C9A"/>
    <w:rsid w:val="00880670"/>
    <w:rsid w:val="00887D7C"/>
    <w:rsid w:val="00893508"/>
    <w:rsid w:val="00894191"/>
    <w:rsid w:val="00896836"/>
    <w:rsid w:val="00897A8D"/>
    <w:rsid w:val="008A13AE"/>
    <w:rsid w:val="008A1FAC"/>
    <w:rsid w:val="008A2F73"/>
    <w:rsid w:val="008A338B"/>
    <w:rsid w:val="008A5A53"/>
    <w:rsid w:val="008B0681"/>
    <w:rsid w:val="008B3C28"/>
    <w:rsid w:val="008B4B61"/>
    <w:rsid w:val="008C4A56"/>
    <w:rsid w:val="008C61B4"/>
    <w:rsid w:val="008C6E3A"/>
    <w:rsid w:val="008D0F69"/>
    <w:rsid w:val="008D2B5B"/>
    <w:rsid w:val="008D3BF9"/>
    <w:rsid w:val="008D3F8D"/>
    <w:rsid w:val="008D7D28"/>
    <w:rsid w:val="008D7D2A"/>
    <w:rsid w:val="008E43AB"/>
    <w:rsid w:val="008E6322"/>
    <w:rsid w:val="008E6F9D"/>
    <w:rsid w:val="008E7024"/>
    <w:rsid w:val="008E740B"/>
    <w:rsid w:val="008F1B40"/>
    <w:rsid w:val="008F5E20"/>
    <w:rsid w:val="008F7045"/>
    <w:rsid w:val="008F7F23"/>
    <w:rsid w:val="00902D7B"/>
    <w:rsid w:val="009035F5"/>
    <w:rsid w:val="00903655"/>
    <w:rsid w:val="0091042B"/>
    <w:rsid w:val="0091227D"/>
    <w:rsid w:val="00915468"/>
    <w:rsid w:val="0091631A"/>
    <w:rsid w:val="00920821"/>
    <w:rsid w:val="00923A56"/>
    <w:rsid w:val="00924A6F"/>
    <w:rsid w:val="00926B24"/>
    <w:rsid w:val="009304D7"/>
    <w:rsid w:val="00932176"/>
    <w:rsid w:val="00935C42"/>
    <w:rsid w:val="00943507"/>
    <w:rsid w:val="00944085"/>
    <w:rsid w:val="00946A27"/>
    <w:rsid w:val="00951068"/>
    <w:rsid w:val="009512FD"/>
    <w:rsid w:val="009513E2"/>
    <w:rsid w:val="00954ADF"/>
    <w:rsid w:val="00955265"/>
    <w:rsid w:val="009578BE"/>
    <w:rsid w:val="009628FC"/>
    <w:rsid w:val="0096458B"/>
    <w:rsid w:val="00967F32"/>
    <w:rsid w:val="00971DAF"/>
    <w:rsid w:val="009751D7"/>
    <w:rsid w:val="00977202"/>
    <w:rsid w:val="0097781A"/>
    <w:rsid w:val="0098356A"/>
    <w:rsid w:val="00983F3B"/>
    <w:rsid w:val="0098502A"/>
    <w:rsid w:val="00985BAA"/>
    <w:rsid w:val="00990366"/>
    <w:rsid w:val="009940E4"/>
    <w:rsid w:val="009A0FFF"/>
    <w:rsid w:val="009A1465"/>
    <w:rsid w:val="009A289E"/>
    <w:rsid w:val="009A4C10"/>
    <w:rsid w:val="009A7D83"/>
    <w:rsid w:val="009B2AD7"/>
    <w:rsid w:val="009B4A54"/>
    <w:rsid w:val="009B55DD"/>
    <w:rsid w:val="009C583B"/>
    <w:rsid w:val="009C59B0"/>
    <w:rsid w:val="009C7D56"/>
    <w:rsid w:val="009D122C"/>
    <w:rsid w:val="009D1A86"/>
    <w:rsid w:val="009D3179"/>
    <w:rsid w:val="009D62FD"/>
    <w:rsid w:val="009E183C"/>
    <w:rsid w:val="009E1976"/>
    <w:rsid w:val="009E24BD"/>
    <w:rsid w:val="009E4DBF"/>
    <w:rsid w:val="009E575C"/>
    <w:rsid w:val="009F3D72"/>
    <w:rsid w:val="009F5BF3"/>
    <w:rsid w:val="00A0061D"/>
    <w:rsid w:val="00A01EA2"/>
    <w:rsid w:val="00A02701"/>
    <w:rsid w:val="00A0381B"/>
    <w:rsid w:val="00A126C2"/>
    <w:rsid w:val="00A13EF8"/>
    <w:rsid w:val="00A34D48"/>
    <w:rsid w:val="00A352CE"/>
    <w:rsid w:val="00A3637A"/>
    <w:rsid w:val="00A37669"/>
    <w:rsid w:val="00A43851"/>
    <w:rsid w:val="00A4654E"/>
    <w:rsid w:val="00A565EE"/>
    <w:rsid w:val="00A56FAE"/>
    <w:rsid w:val="00A600FA"/>
    <w:rsid w:val="00A643ED"/>
    <w:rsid w:val="00A649E2"/>
    <w:rsid w:val="00A7282A"/>
    <w:rsid w:val="00A73BBF"/>
    <w:rsid w:val="00A747CB"/>
    <w:rsid w:val="00A74DA2"/>
    <w:rsid w:val="00A76782"/>
    <w:rsid w:val="00A7691B"/>
    <w:rsid w:val="00A80226"/>
    <w:rsid w:val="00A80919"/>
    <w:rsid w:val="00A825F9"/>
    <w:rsid w:val="00A85FA6"/>
    <w:rsid w:val="00A91112"/>
    <w:rsid w:val="00A91B0B"/>
    <w:rsid w:val="00A91DA6"/>
    <w:rsid w:val="00AA00D0"/>
    <w:rsid w:val="00AA2E7C"/>
    <w:rsid w:val="00AA4A2B"/>
    <w:rsid w:val="00AA760A"/>
    <w:rsid w:val="00AB03B5"/>
    <w:rsid w:val="00AB163B"/>
    <w:rsid w:val="00AB2556"/>
    <w:rsid w:val="00AB29FA"/>
    <w:rsid w:val="00AB45E1"/>
    <w:rsid w:val="00AB5A84"/>
    <w:rsid w:val="00AC7622"/>
    <w:rsid w:val="00AD282F"/>
    <w:rsid w:val="00AD35AD"/>
    <w:rsid w:val="00AD5EC3"/>
    <w:rsid w:val="00AE0A64"/>
    <w:rsid w:val="00AE36AC"/>
    <w:rsid w:val="00AE4D5E"/>
    <w:rsid w:val="00AE5E2C"/>
    <w:rsid w:val="00AE7DF1"/>
    <w:rsid w:val="00AF0A10"/>
    <w:rsid w:val="00AF2ED8"/>
    <w:rsid w:val="00B02717"/>
    <w:rsid w:val="00B030FE"/>
    <w:rsid w:val="00B04BD8"/>
    <w:rsid w:val="00B06BE3"/>
    <w:rsid w:val="00B06EBA"/>
    <w:rsid w:val="00B1096D"/>
    <w:rsid w:val="00B113D5"/>
    <w:rsid w:val="00B11906"/>
    <w:rsid w:val="00B12045"/>
    <w:rsid w:val="00B129B0"/>
    <w:rsid w:val="00B12C0B"/>
    <w:rsid w:val="00B13D20"/>
    <w:rsid w:val="00B14F06"/>
    <w:rsid w:val="00B1539E"/>
    <w:rsid w:val="00B16E05"/>
    <w:rsid w:val="00B171D5"/>
    <w:rsid w:val="00B2092F"/>
    <w:rsid w:val="00B211CC"/>
    <w:rsid w:val="00B3145C"/>
    <w:rsid w:val="00B3638B"/>
    <w:rsid w:val="00B371B4"/>
    <w:rsid w:val="00B41061"/>
    <w:rsid w:val="00B42F22"/>
    <w:rsid w:val="00B432C2"/>
    <w:rsid w:val="00B4466A"/>
    <w:rsid w:val="00B50EF5"/>
    <w:rsid w:val="00B563CF"/>
    <w:rsid w:val="00B61257"/>
    <w:rsid w:val="00B623D5"/>
    <w:rsid w:val="00B63F50"/>
    <w:rsid w:val="00B6699B"/>
    <w:rsid w:val="00B70858"/>
    <w:rsid w:val="00B72F7C"/>
    <w:rsid w:val="00B742C0"/>
    <w:rsid w:val="00B74477"/>
    <w:rsid w:val="00B80A56"/>
    <w:rsid w:val="00B8151A"/>
    <w:rsid w:val="00B81A8C"/>
    <w:rsid w:val="00B81CDA"/>
    <w:rsid w:val="00B821C5"/>
    <w:rsid w:val="00B852A8"/>
    <w:rsid w:val="00B85489"/>
    <w:rsid w:val="00B90AA8"/>
    <w:rsid w:val="00B91F1E"/>
    <w:rsid w:val="00B949E3"/>
    <w:rsid w:val="00B951AA"/>
    <w:rsid w:val="00B959CC"/>
    <w:rsid w:val="00B97ED6"/>
    <w:rsid w:val="00BA437D"/>
    <w:rsid w:val="00BA4F01"/>
    <w:rsid w:val="00BA58EE"/>
    <w:rsid w:val="00BA79F6"/>
    <w:rsid w:val="00BB2534"/>
    <w:rsid w:val="00BB3711"/>
    <w:rsid w:val="00BB46B9"/>
    <w:rsid w:val="00BC08C4"/>
    <w:rsid w:val="00BC1B25"/>
    <w:rsid w:val="00BC2DFB"/>
    <w:rsid w:val="00BC44A1"/>
    <w:rsid w:val="00BC56CB"/>
    <w:rsid w:val="00BC7E1E"/>
    <w:rsid w:val="00BD0A0A"/>
    <w:rsid w:val="00BD1345"/>
    <w:rsid w:val="00BD6397"/>
    <w:rsid w:val="00BD6F40"/>
    <w:rsid w:val="00BD7E51"/>
    <w:rsid w:val="00BE56BF"/>
    <w:rsid w:val="00BE56FC"/>
    <w:rsid w:val="00BF367B"/>
    <w:rsid w:val="00BF3893"/>
    <w:rsid w:val="00BF399B"/>
    <w:rsid w:val="00BF51FC"/>
    <w:rsid w:val="00BF6861"/>
    <w:rsid w:val="00BF7799"/>
    <w:rsid w:val="00C018D6"/>
    <w:rsid w:val="00C0533E"/>
    <w:rsid w:val="00C054FD"/>
    <w:rsid w:val="00C05629"/>
    <w:rsid w:val="00C127D1"/>
    <w:rsid w:val="00C143FB"/>
    <w:rsid w:val="00C15675"/>
    <w:rsid w:val="00C17A6F"/>
    <w:rsid w:val="00C209D7"/>
    <w:rsid w:val="00C22270"/>
    <w:rsid w:val="00C338B4"/>
    <w:rsid w:val="00C35B82"/>
    <w:rsid w:val="00C41791"/>
    <w:rsid w:val="00C42E47"/>
    <w:rsid w:val="00C44207"/>
    <w:rsid w:val="00C463AF"/>
    <w:rsid w:val="00C47F74"/>
    <w:rsid w:val="00C5008C"/>
    <w:rsid w:val="00C52C6D"/>
    <w:rsid w:val="00C53421"/>
    <w:rsid w:val="00C565DE"/>
    <w:rsid w:val="00C62F2F"/>
    <w:rsid w:val="00C64C8E"/>
    <w:rsid w:val="00C64E5B"/>
    <w:rsid w:val="00C653D2"/>
    <w:rsid w:val="00C71D73"/>
    <w:rsid w:val="00C737AB"/>
    <w:rsid w:val="00C76276"/>
    <w:rsid w:val="00C7735D"/>
    <w:rsid w:val="00C84E04"/>
    <w:rsid w:val="00C86810"/>
    <w:rsid w:val="00C86D36"/>
    <w:rsid w:val="00C91C5B"/>
    <w:rsid w:val="00C93782"/>
    <w:rsid w:val="00C95810"/>
    <w:rsid w:val="00CA18EE"/>
    <w:rsid w:val="00CA4725"/>
    <w:rsid w:val="00CB1C1C"/>
    <w:rsid w:val="00CB3185"/>
    <w:rsid w:val="00CB5AE6"/>
    <w:rsid w:val="00CB7678"/>
    <w:rsid w:val="00CC1524"/>
    <w:rsid w:val="00CC27ED"/>
    <w:rsid w:val="00CC72D6"/>
    <w:rsid w:val="00CD16F6"/>
    <w:rsid w:val="00CD354D"/>
    <w:rsid w:val="00CD61F5"/>
    <w:rsid w:val="00CD6BAD"/>
    <w:rsid w:val="00CE1D8B"/>
    <w:rsid w:val="00CE3C39"/>
    <w:rsid w:val="00CE4828"/>
    <w:rsid w:val="00CE580D"/>
    <w:rsid w:val="00CF08EB"/>
    <w:rsid w:val="00CF0951"/>
    <w:rsid w:val="00CF1F3C"/>
    <w:rsid w:val="00CF2052"/>
    <w:rsid w:val="00CF2499"/>
    <w:rsid w:val="00CF24DF"/>
    <w:rsid w:val="00CF5920"/>
    <w:rsid w:val="00CF5A3C"/>
    <w:rsid w:val="00CF6771"/>
    <w:rsid w:val="00CF6945"/>
    <w:rsid w:val="00CF70D5"/>
    <w:rsid w:val="00D00D04"/>
    <w:rsid w:val="00D01447"/>
    <w:rsid w:val="00D029A1"/>
    <w:rsid w:val="00D02D77"/>
    <w:rsid w:val="00D051E7"/>
    <w:rsid w:val="00D05B70"/>
    <w:rsid w:val="00D07CFC"/>
    <w:rsid w:val="00D10CC9"/>
    <w:rsid w:val="00D11F67"/>
    <w:rsid w:val="00D125D0"/>
    <w:rsid w:val="00D16484"/>
    <w:rsid w:val="00D17693"/>
    <w:rsid w:val="00D178BE"/>
    <w:rsid w:val="00D20320"/>
    <w:rsid w:val="00D2351D"/>
    <w:rsid w:val="00D25111"/>
    <w:rsid w:val="00D2685A"/>
    <w:rsid w:val="00D30B34"/>
    <w:rsid w:val="00D318CA"/>
    <w:rsid w:val="00D32FE6"/>
    <w:rsid w:val="00D33F5F"/>
    <w:rsid w:val="00D3456F"/>
    <w:rsid w:val="00D41204"/>
    <w:rsid w:val="00D429D2"/>
    <w:rsid w:val="00D44339"/>
    <w:rsid w:val="00D44DF4"/>
    <w:rsid w:val="00D46EF3"/>
    <w:rsid w:val="00D513E7"/>
    <w:rsid w:val="00D518CD"/>
    <w:rsid w:val="00D521BB"/>
    <w:rsid w:val="00D5296E"/>
    <w:rsid w:val="00D55E83"/>
    <w:rsid w:val="00D56BDD"/>
    <w:rsid w:val="00D62F49"/>
    <w:rsid w:val="00D668A2"/>
    <w:rsid w:val="00D66EB7"/>
    <w:rsid w:val="00D70219"/>
    <w:rsid w:val="00D73700"/>
    <w:rsid w:val="00D74092"/>
    <w:rsid w:val="00D756A1"/>
    <w:rsid w:val="00D76146"/>
    <w:rsid w:val="00D77AB4"/>
    <w:rsid w:val="00D923E9"/>
    <w:rsid w:val="00D929FE"/>
    <w:rsid w:val="00D93C9C"/>
    <w:rsid w:val="00D97287"/>
    <w:rsid w:val="00D97417"/>
    <w:rsid w:val="00D9795E"/>
    <w:rsid w:val="00DA1C09"/>
    <w:rsid w:val="00DA1CAC"/>
    <w:rsid w:val="00DA6484"/>
    <w:rsid w:val="00DA64CB"/>
    <w:rsid w:val="00DA6E83"/>
    <w:rsid w:val="00DB34C7"/>
    <w:rsid w:val="00DC5C14"/>
    <w:rsid w:val="00DD0A89"/>
    <w:rsid w:val="00DD532E"/>
    <w:rsid w:val="00DE050A"/>
    <w:rsid w:val="00DE0D9C"/>
    <w:rsid w:val="00DE0EF0"/>
    <w:rsid w:val="00DE2344"/>
    <w:rsid w:val="00DE3821"/>
    <w:rsid w:val="00DE5F67"/>
    <w:rsid w:val="00DF051F"/>
    <w:rsid w:val="00DF2486"/>
    <w:rsid w:val="00DF32DE"/>
    <w:rsid w:val="00DF364D"/>
    <w:rsid w:val="00DF5155"/>
    <w:rsid w:val="00DF7171"/>
    <w:rsid w:val="00DF7859"/>
    <w:rsid w:val="00DF7F42"/>
    <w:rsid w:val="00E00B82"/>
    <w:rsid w:val="00E01AAE"/>
    <w:rsid w:val="00E02644"/>
    <w:rsid w:val="00E030C0"/>
    <w:rsid w:val="00E11CE4"/>
    <w:rsid w:val="00E23ACF"/>
    <w:rsid w:val="00E23FAF"/>
    <w:rsid w:val="00E25F74"/>
    <w:rsid w:val="00E26679"/>
    <w:rsid w:val="00E30867"/>
    <w:rsid w:val="00E41562"/>
    <w:rsid w:val="00E41618"/>
    <w:rsid w:val="00E455B8"/>
    <w:rsid w:val="00E466C2"/>
    <w:rsid w:val="00E4683C"/>
    <w:rsid w:val="00E46B33"/>
    <w:rsid w:val="00E54E11"/>
    <w:rsid w:val="00E55E3D"/>
    <w:rsid w:val="00E644DF"/>
    <w:rsid w:val="00E65E26"/>
    <w:rsid w:val="00E66364"/>
    <w:rsid w:val="00E66BFA"/>
    <w:rsid w:val="00E67C7F"/>
    <w:rsid w:val="00E70274"/>
    <w:rsid w:val="00E7367C"/>
    <w:rsid w:val="00E73E45"/>
    <w:rsid w:val="00E744E1"/>
    <w:rsid w:val="00E749C3"/>
    <w:rsid w:val="00E8189B"/>
    <w:rsid w:val="00E83946"/>
    <w:rsid w:val="00E858D0"/>
    <w:rsid w:val="00E86307"/>
    <w:rsid w:val="00E92F59"/>
    <w:rsid w:val="00E93694"/>
    <w:rsid w:val="00E96EDB"/>
    <w:rsid w:val="00E97B7D"/>
    <w:rsid w:val="00EA1054"/>
    <w:rsid w:val="00EA11F3"/>
    <w:rsid w:val="00EA1691"/>
    <w:rsid w:val="00EA23FC"/>
    <w:rsid w:val="00EA2C6E"/>
    <w:rsid w:val="00EA2FA6"/>
    <w:rsid w:val="00EA442F"/>
    <w:rsid w:val="00EA7FC4"/>
    <w:rsid w:val="00EB2DDF"/>
    <w:rsid w:val="00EB320B"/>
    <w:rsid w:val="00EB37E3"/>
    <w:rsid w:val="00EB618E"/>
    <w:rsid w:val="00EC2CCF"/>
    <w:rsid w:val="00EC2E53"/>
    <w:rsid w:val="00EC528A"/>
    <w:rsid w:val="00EC72E2"/>
    <w:rsid w:val="00ED29C6"/>
    <w:rsid w:val="00ED473C"/>
    <w:rsid w:val="00EE3034"/>
    <w:rsid w:val="00EE64E2"/>
    <w:rsid w:val="00EF0179"/>
    <w:rsid w:val="00EF1718"/>
    <w:rsid w:val="00EF1EE9"/>
    <w:rsid w:val="00EF3D9D"/>
    <w:rsid w:val="00EF46C1"/>
    <w:rsid w:val="00EF70A1"/>
    <w:rsid w:val="00EF7BBB"/>
    <w:rsid w:val="00F00251"/>
    <w:rsid w:val="00F043B5"/>
    <w:rsid w:val="00F05B52"/>
    <w:rsid w:val="00F06761"/>
    <w:rsid w:val="00F0743B"/>
    <w:rsid w:val="00F104A7"/>
    <w:rsid w:val="00F10596"/>
    <w:rsid w:val="00F133BB"/>
    <w:rsid w:val="00F17D48"/>
    <w:rsid w:val="00F2072A"/>
    <w:rsid w:val="00F22DA3"/>
    <w:rsid w:val="00F264E3"/>
    <w:rsid w:val="00F27749"/>
    <w:rsid w:val="00F3110A"/>
    <w:rsid w:val="00F31323"/>
    <w:rsid w:val="00F333FA"/>
    <w:rsid w:val="00F409D0"/>
    <w:rsid w:val="00F428D8"/>
    <w:rsid w:val="00F44074"/>
    <w:rsid w:val="00F45F7F"/>
    <w:rsid w:val="00F47AA8"/>
    <w:rsid w:val="00F53A28"/>
    <w:rsid w:val="00F57F96"/>
    <w:rsid w:val="00F611E8"/>
    <w:rsid w:val="00F677E3"/>
    <w:rsid w:val="00F70566"/>
    <w:rsid w:val="00F71D55"/>
    <w:rsid w:val="00F74AD3"/>
    <w:rsid w:val="00F7730B"/>
    <w:rsid w:val="00F77F8C"/>
    <w:rsid w:val="00F8058B"/>
    <w:rsid w:val="00F80A96"/>
    <w:rsid w:val="00F816AE"/>
    <w:rsid w:val="00F8233D"/>
    <w:rsid w:val="00F873B8"/>
    <w:rsid w:val="00F873D9"/>
    <w:rsid w:val="00F90722"/>
    <w:rsid w:val="00F908E7"/>
    <w:rsid w:val="00F91D12"/>
    <w:rsid w:val="00F93334"/>
    <w:rsid w:val="00F937F5"/>
    <w:rsid w:val="00FA04A4"/>
    <w:rsid w:val="00FA1CA2"/>
    <w:rsid w:val="00FA21CA"/>
    <w:rsid w:val="00FA5879"/>
    <w:rsid w:val="00FA7F4F"/>
    <w:rsid w:val="00FB034D"/>
    <w:rsid w:val="00FB1800"/>
    <w:rsid w:val="00FB1EEE"/>
    <w:rsid w:val="00FB310F"/>
    <w:rsid w:val="00FB3619"/>
    <w:rsid w:val="00FB4EE7"/>
    <w:rsid w:val="00FB5EA4"/>
    <w:rsid w:val="00FC4FBB"/>
    <w:rsid w:val="00FC5E04"/>
    <w:rsid w:val="00FD0734"/>
    <w:rsid w:val="00FD3912"/>
    <w:rsid w:val="00FD677E"/>
    <w:rsid w:val="00FD7D1B"/>
    <w:rsid w:val="00FE65FE"/>
    <w:rsid w:val="00FE6964"/>
    <w:rsid w:val="00FF2624"/>
    <w:rsid w:val="00FF62D0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7C2865"/>
  <w15:docId w15:val="{25DE4DDC-6130-49BF-8CAF-504677B25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i/>
      <w:iCs/>
      <w:color w:val="5B9BD5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5B9BD5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5B9BD5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5B9BD5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8703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7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C99F302F11F4EA3AD8D26449F09E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FDAA6-5309-4835-9C34-21AE6D987084}"/>
      </w:docPartPr>
      <w:docPartBody>
        <w:p w:rsidR="009F6172" w:rsidRDefault="001A642A" w:rsidP="001A642A">
          <w:pPr>
            <w:pStyle w:val="2C99F302F11F4EA3AD8D26449F09EF17"/>
          </w:pPr>
          <w:r>
            <w:t>Tuesday</w:t>
          </w:r>
        </w:p>
      </w:docPartBody>
    </w:docPart>
    <w:docPart>
      <w:docPartPr>
        <w:name w:val="4F0E2E02823A404B9C124B5E6D9EB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9FF10-C527-4491-BFE7-C0C6B7E476FC}"/>
      </w:docPartPr>
      <w:docPartBody>
        <w:p w:rsidR="009F6172" w:rsidRDefault="001A642A" w:rsidP="001A642A">
          <w:pPr>
            <w:pStyle w:val="4F0E2E02823A404B9C124B5E6D9EBD56"/>
          </w:pPr>
          <w:r>
            <w:t>Wednesday</w:t>
          </w:r>
        </w:p>
      </w:docPartBody>
    </w:docPart>
    <w:docPart>
      <w:docPartPr>
        <w:name w:val="4F5935FD395F4CE188ABED3C0F0CB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0DE48-479D-4E37-8D7F-AF81C2077D1D}"/>
      </w:docPartPr>
      <w:docPartBody>
        <w:p w:rsidR="009F6172" w:rsidRDefault="001A642A" w:rsidP="001A642A">
          <w:pPr>
            <w:pStyle w:val="4F5935FD395F4CE188ABED3C0F0CB3BD"/>
          </w:pPr>
          <w:r>
            <w:t>Thursday</w:t>
          </w:r>
        </w:p>
      </w:docPartBody>
    </w:docPart>
    <w:docPart>
      <w:docPartPr>
        <w:name w:val="519282A4541F4EBAB09040A5D3B90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10137-99C5-4ED0-AF8D-DAAA5F9AD55C}"/>
      </w:docPartPr>
      <w:docPartBody>
        <w:p w:rsidR="009F6172" w:rsidRDefault="001A642A" w:rsidP="001A642A">
          <w:pPr>
            <w:pStyle w:val="519282A4541F4EBAB09040A5D3B900BE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42A"/>
    <w:rsid w:val="00000134"/>
    <w:rsid w:val="00001B6B"/>
    <w:rsid w:val="00077D5D"/>
    <w:rsid w:val="000825CC"/>
    <w:rsid w:val="000826F9"/>
    <w:rsid w:val="000A7E5F"/>
    <w:rsid w:val="000C2C3F"/>
    <w:rsid w:val="001179F8"/>
    <w:rsid w:val="00136445"/>
    <w:rsid w:val="00145AA9"/>
    <w:rsid w:val="00160757"/>
    <w:rsid w:val="0019472B"/>
    <w:rsid w:val="00197606"/>
    <w:rsid w:val="001A642A"/>
    <w:rsid w:val="001B2359"/>
    <w:rsid w:val="001B5A9E"/>
    <w:rsid w:val="001C2BC9"/>
    <w:rsid w:val="001D0CFC"/>
    <w:rsid w:val="001D5071"/>
    <w:rsid w:val="001E74C1"/>
    <w:rsid w:val="00230D1C"/>
    <w:rsid w:val="0023533F"/>
    <w:rsid w:val="00271057"/>
    <w:rsid w:val="0027409A"/>
    <w:rsid w:val="002B60C9"/>
    <w:rsid w:val="002C080C"/>
    <w:rsid w:val="002C50F6"/>
    <w:rsid w:val="002C6A9D"/>
    <w:rsid w:val="002D13D9"/>
    <w:rsid w:val="002D2B6E"/>
    <w:rsid w:val="002E7E57"/>
    <w:rsid w:val="002F0BF6"/>
    <w:rsid w:val="00322B2D"/>
    <w:rsid w:val="0033323E"/>
    <w:rsid w:val="003401BC"/>
    <w:rsid w:val="00350BC1"/>
    <w:rsid w:val="003546DB"/>
    <w:rsid w:val="00385892"/>
    <w:rsid w:val="003A129E"/>
    <w:rsid w:val="003E0525"/>
    <w:rsid w:val="003E4828"/>
    <w:rsid w:val="003F161C"/>
    <w:rsid w:val="003F28F5"/>
    <w:rsid w:val="003F6A07"/>
    <w:rsid w:val="0041697A"/>
    <w:rsid w:val="00442B46"/>
    <w:rsid w:val="00460823"/>
    <w:rsid w:val="0046249E"/>
    <w:rsid w:val="00471153"/>
    <w:rsid w:val="00482030"/>
    <w:rsid w:val="00487956"/>
    <w:rsid w:val="00495E42"/>
    <w:rsid w:val="004A7BC6"/>
    <w:rsid w:val="004B11A3"/>
    <w:rsid w:val="004B5FF8"/>
    <w:rsid w:val="004F5A0D"/>
    <w:rsid w:val="004F66D9"/>
    <w:rsid w:val="00502A3B"/>
    <w:rsid w:val="00526A99"/>
    <w:rsid w:val="00556DD4"/>
    <w:rsid w:val="005576B0"/>
    <w:rsid w:val="005B0CB8"/>
    <w:rsid w:val="005C0A79"/>
    <w:rsid w:val="005E7BDD"/>
    <w:rsid w:val="005F5F9A"/>
    <w:rsid w:val="00601366"/>
    <w:rsid w:val="00601787"/>
    <w:rsid w:val="006031C7"/>
    <w:rsid w:val="00612307"/>
    <w:rsid w:val="00615875"/>
    <w:rsid w:val="00642A50"/>
    <w:rsid w:val="00690CC1"/>
    <w:rsid w:val="00691FEA"/>
    <w:rsid w:val="006F168B"/>
    <w:rsid w:val="00702E25"/>
    <w:rsid w:val="00752765"/>
    <w:rsid w:val="007B4154"/>
    <w:rsid w:val="007C0576"/>
    <w:rsid w:val="008070E4"/>
    <w:rsid w:val="00807A0A"/>
    <w:rsid w:val="008175B1"/>
    <w:rsid w:val="00831557"/>
    <w:rsid w:val="00842DF3"/>
    <w:rsid w:val="008756BE"/>
    <w:rsid w:val="00890333"/>
    <w:rsid w:val="008A0E1E"/>
    <w:rsid w:val="008C7CA2"/>
    <w:rsid w:val="00900D45"/>
    <w:rsid w:val="00901CC8"/>
    <w:rsid w:val="00904B55"/>
    <w:rsid w:val="0092256E"/>
    <w:rsid w:val="009649A6"/>
    <w:rsid w:val="00967632"/>
    <w:rsid w:val="009A3596"/>
    <w:rsid w:val="009A5C63"/>
    <w:rsid w:val="009B03D6"/>
    <w:rsid w:val="009B7040"/>
    <w:rsid w:val="009F4CDC"/>
    <w:rsid w:val="009F6172"/>
    <w:rsid w:val="00A33A21"/>
    <w:rsid w:val="00A45E8E"/>
    <w:rsid w:val="00A57641"/>
    <w:rsid w:val="00A81B9D"/>
    <w:rsid w:val="00A9158C"/>
    <w:rsid w:val="00AD2B8F"/>
    <w:rsid w:val="00AF6B1E"/>
    <w:rsid w:val="00B01471"/>
    <w:rsid w:val="00B1574B"/>
    <w:rsid w:val="00B41C0C"/>
    <w:rsid w:val="00B4707E"/>
    <w:rsid w:val="00B62411"/>
    <w:rsid w:val="00B76BE1"/>
    <w:rsid w:val="00B87285"/>
    <w:rsid w:val="00B948F5"/>
    <w:rsid w:val="00BA6259"/>
    <w:rsid w:val="00BA7942"/>
    <w:rsid w:val="00BB2178"/>
    <w:rsid w:val="00BB455E"/>
    <w:rsid w:val="00BE1B1E"/>
    <w:rsid w:val="00C6426C"/>
    <w:rsid w:val="00C6490F"/>
    <w:rsid w:val="00C65C72"/>
    <w:rsid w:val="00CB595B"/>
    <w:rsid w:val="00CD4EFA"/>
    <w:rsid w:val="00CE4EFC"/>
    <w:rsid w:val="00CF0D25"/>
    <w:rsid w:val="00CF13A0"/>
    <w:rsid w:val="00D266DD"/>
    <w:rsid w:val="00D2789D"/>
    <w:rsid w:val="00D55801"/>
    <w:rsid w:val="00D62D47"/>
    <w:rsid w:val="00D93435"/>
    <w:rsid w:val="00DC153C"/>
    <w:rsid w:val="00DD4AD5"/>
    <w:rsid w:val="00E26EF1"/>
    <w:rsid w:val="00E3372A"/>
    <w:rsid w:val="00E455CD"/>
    <w:rsid w:val="00E46342"/>
    <w:rsid w:val="00E51D54"/>
    <w:rsid w:val="00E65FC8"/>
    <w:rsid w:val="00E665CD"/>
    <w:rsid w:val="00E81E68"/>
    <w:rsid w:val="00E958B5"/>
    <w:rsid w:val="00EA38D0"/>
    <w:rsid w:val="00EA4C04"/>
    <w:rsid w:val="00EA4F51"/>
    <w:rsid w:val="00EA6922"/>
    <w:rsid w:val="00EC1529"/>
    <w:rsid w:val="00EC46DE"/>
    <w:rsid w:val="00ED4AEF"/>
    <w:rsid w:val="00F06B23"/>
    <w:rsid w:val="00F14A41"/>
    <w:rsid w:val="00F3475A"/>
    <w:rsid w:val="00F411FC"/>
    <w:rsid w:val="00F52F6C"/>
    <w:rsid w:val="00F56F5A"/>
    <w:rsid w:val="00F9642D"/>
    <w:rsid w:val="00FA4A57"/>
    <w:rsid w:val="00FB1173"/>
    <w:rsid w:val="00FB53C6"/>
    <w:rsid w:val="00FC177E"/>
    <w:rsid w:val="00FF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99F302F11F4EA3AD8D26449F09EF17">
    <w:name w:val="2C99F302F11F4EA3AD8D26449F09EF17"/>
    <w:rsid w:val="001A642A"/>
  </w:style>
  <w:style w:type="paragraph" w:customStyle="1" w:styleId="4F0E2E02823A404B9C124B5E6D9EBD56">
    <w:name w:val="4F0E2E02823A404B9C124B5E6D9EBD56"/>
    <w:rsid w:val="001A642A"/>
  </w:style>
  <w:style w:type="paragraph" w:customStyle="1" w:styleId="4F5935FD395F4CE188ABED3C0F0CB3BD">
    <w:name w:val="4F5935FD395F4CE188ABED3C0F0CB3BD"/>
    <w:rsid w:val="001A642A"/>
  </w:style>
  <w:style w:type="paragraph" w:customStyle="1" w:styleId="519282A4541F4EBAB09040A5D3B900BE">
    <w:name w:val="519282A4541F4EBAB09040A5D3B900BE"/>
    <w:rsid w:val="001A64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06D02-F76C-4FFF-BAA0-55F7A7D99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1</TotalTime>
  <Pages>1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Agra Corp Desk 3</dc:creator>
  <cp:keywords/>
  <dc:description/>
  <cp:lastModifiedBy>Christy McFadden</cp:lastModifiedBy>
  <cp:revision>2</cp:revision>
  <cp:lastPrinted>2022-03-31T18:03:00Z</cp:lastPrinted>
  <dcterms:created xsi:type="dcterms:W3CDTF">2022-04-04T19:18:00Z</dcterms:created>
  <dcterms:modified xsi:type="dcterms:W3CDTF">2022-04-04T19:18:00Z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2018-05-07T07:44:01.6106168Z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